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848B44" w14:textId="77777777" w:rsidR="00BB43C7" w:rsidRDefault="00BB43C7">
      <w:pPr>
        <w:pStyle w:val="Hoofdtekst"/>
      </w:pPr>
      <w:bookmarkStart w:id="0" w:name="_GoBack"/>
      <w:bookmarkEnd w:id="0"/>
    </w:p>
    <w:p w14:paraId="23DF7EC1" w14:textId="77777777" w:rsidR="00BB43C7" w:rsidRDefault="00BB43C7">
      <w:pPr>
        <w:pStyle w:val="Hoofdtekst"/>
      </w:pPr>
    </w:p>
    <w:p w14:paraId="500E7DCA" w14:textId="77777777" w:rsidR="00BB43C7" w:rsidRDefault="00AB2824">
      <w:pPr>
        <w:pStyle w:val="Titel1"/>
      </w:pPr>
      <w:r>
        <w:rPr>
          <w:noProof/>
        </w:rPr>
        <w:drawing>
          <wp:anchor distT="152400" distB="152400" distL="152400" distR="152400" simplePos="0" relativeHeight="251659264" behindDoc="0" locked="0" layoutInCell="1" allowOverlap="1" wp14:anchorId="72DC0BE0" wp14:editId="7EC07779">
            <wp:simplePos x="0" y="0"/>
            <wp:positionH relativeFrom="margin">
              <wp:posOffset>2449435</wp:posOffset>
            </wp:positionH>
            <wp:positionV relativeFrom="line">
              <wp:posOffset>326263</wp:posOffset>
            </wp:positionV>
            <wp:extent cx="1208355" cy="441413"/>
            <wp:effectExtent l="0" t="0" r="0" b="0"/>
            <wp:wrapThrough wrapText="bothSides" distL="152400" distR="152400">
              <wp:wrapPolygon edited="1">
                <wp:start x="0" y="0"/>
                <wp:lineTo x="0" y="21596"/>
                <wp:lineTo x="21602" y="21596"/>
                <wp:lineTo x="21602"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Iseo Consult [Converted].jpg"/>
                    <pic:cNvPicPr/>
                  </pic:nvPicPr>
                  <pic:blipFill>
                    <a:blip r:embed="rId10">
                      <a:extLst/>
                    </a:blip>
                    <a:srcRect/>
                    <a:stretch>
                      <a:fillRect/>
                    </a:stretch>
                  </pic:blipFill>
                  <pic:spPr>
                    <a:xfrm>
                      <a:off x="0" y="0"/>
                      <a:ext cx="1208355" cy="441413"/>
                    </a:xfrm>
                    <a:prstGeom prst="rect">
                      <a:avLst/>
                    </a:prstGeom>
                    <a:ln w="12700" cap="flat">
                      <a:noFill/>
                      <a:miter lim="400000"/>
                    </a:ln>
                    <a:effectLst/>
                  </pic:spPr>
                </pic:pic>
              </a:graphicData>
            </a:graphic>
          </wp:anchor>
        </w:drawing>
      </w:r>
    </w:p>
    <w:p w14:paraId="56FC99C1" w14:textId="77777777" w:rsidR="00BB43C7" w:rsidRDefault="00BB43C7">
      <w:pPr>
        <w:pStyle w:val="Hoofdtekst"/>
      </w:pPr>
    </w:p>
    <w:p w14:paraId="33A3661E" w14:textId="77777777" w:rsidR="00BB43C7" w:rsidRDefault="00BB43C7">
      <w:pPr>
        <w:pStyle w:val="Hoofdtekst"/>
      </w:pPr>
    </w:p>
    <w:p w14:paraId="1E91610C" w14:textId="77777777" w:rsidR="00BB43C7" w:rsidRDefault="00BB43C7">
      <w:pPr>
        <w:pStyle w:val="Hoofdtekst"/>
      </w:pPr>
    </w:p>
    <w:p w14:paraId="4A44BC29" w14:textId="77777777" w:rsidR="00BB43C7" w:rsidRDefault="00BB43C7">
      <w:pPr>
        <w:pStyle w:val="Hoofdtekst"/>
      </w:pPr>
    </w:p>
    <w:p w14:paraId="49F35094" w14:textId="77777777" w:rsidR="00BB43C7" w:rsidRDefault="00BB43C7">
      <w:pPr>
        <w:pStyle w:val="Hoofdtekst"/>
      </w:pPr>
    </w:p>
    <w:p w14:paraId="166715E2" w14:textId="77777777" w:rsidR="00BB43C7" w:rsidRDefault="00BB43C7">
      <w:pPr>
        <w:pStyle w:val="Hoofdtekst"/>
      </w:pPr>
    </w:p>
    <w:p w14:paraId="0BBF49F5" w14:textId="77777777" w:rsidR="00BB43C7" w:rsidRDefault="00AB2824">
      <w:pPr>
        <w:pStyle w:val="Hoofdtekst"/>
      </w:pPr>
      <w:r>
        <w:rPr>
          <w:noProof/>
        </w:rPr>
        <w:drawing>
          <wp:anchor distT="152400" distB="152400" distL="152400" distR="152400" simplePos="0" relativeHeight="251660288" behindDoc="0" locked="0" layoutInCell="1" allowOverlap="1" wp14:anchorId="38B45AC3" wp14:editId="7A0AC3C7">
            <wp:simplePos x="0" y="0"/>
            <wp:positionH relativeFrom="margin">
              <wp:posOffset>1225343</wp:posOffset>
            </wp:positionH>
            <wp:positionV relativeFrom="line">
              <wp:posOffset>334099</wp:posOffset>
            </wp:positionV>
            <wp:extent cx="3656669" cy="274250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11">
                      <a:extLst/>
                    </a:blip>
                    <a:stretch>
                      <a:fillRect/>
                    </a:stretch>
                  </pic:blipFill>
                  <pic:spPr>
                    <a:xfrm>
                      <a:off x="0" y="0"/>
                      <a:ext cx="3656669" cy="2742502"/>
                    </a:xfrm>
                    <a:prstGeom prst="rect">
                      <a:avLst/>
                    </a:prstGeom>
                    <a:ln w="12700" cap="flat">
                      <a:noFill/>
                      <a:miter lim="400000"/>
                    </a:ln>
                    <a:effectLst/>
                  </pic:spPr>
                </pic:pic>
              </a:graphicData>
            </a:graphic>
          </wp:anchor>
        </w:drawing>
      </w:r>
    </w:p>
    <w:p w14:paraId="44850116" w14:textId="77777777" w:rsidR="00BB43C7" w:rsidRDefault="00BB43C7">
      <w:pPr>
        <w:pStyle w:val="Titel1"/>
      </w:pPr>
    </w:p>
    <w:p w14:paraId="3D8794F7" w14:textId="77777777" w:rsidR="00BB43C7" w:rsidRDefault="00AB2824">
      <w:pPr>
        <w:pStyle w:val="Titel1"/>
      </w:pPr>
      <w:r>
        <w:br w:type="page"/>
      </w:r>
    </w:p>
    <w:p w14:paraId="156A97C2" w14:textId="77777777" w:rsidR="00BB43C7" w:rsidRDefault="00BB43C7">
      <w:pPr>
        <w:pStyle w:val="Hoofdtekst"/>
      </w:pPr>
    </w:p>
    <w:p w14:paraId="354CA0A7" w14:textId="77777777" w:rsidR="00BB43C7" w:rsidRDefault="00BB43C7">
      <w:pPr>
        <w:pStyle w:val="Titel1"/>
      </w:pPr>
    </w:p>
    <w:p w14:paraId="57BC02D4" w14:textId="77777777" w:rsidR="00BB43C7" w:rsidRDefault="00AB2824">
      <w:pPr>
        <w:pStyle w:val="Titel1"/>
      </w:pPr>
      <w:r>
        <w:fldChar w:fldCharType="begin"/>
      </w:r>
      <w:r>
        <w:instrText xml:space="preserve"> TOC \t "Ondertitel 1, 1,Titel 1, 2"</w:instrText>
      </w:r>
      <w:r>
        <w:fldChar w:fldCharType="separate"/>
      </w:r>
    </w:p>
    <w:p w14:paraId="62C568E3" w14:textId="77777777" w:rsidR="00BB43C7" w:rsidRDefault="00AB2824">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Opdracht 26: Lossen en opslaan A</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3</w:t>
      </w:r>
      <w:r>
        <w:rPr>
          <w:rFonts w:ascii="Calibri" w:eastAsia="Calibri" w:hAnsi="Calibri" w:cs="Calibri"/>
          <w:color w:val="000000"/>
          <w:sz w:val="28"/>
          <w:szCs w:val="28"/>
        </w:rPr>
        <w:fldChar w:fldCharType="end"/>
      </w:r>
    </w:p>
    <w:p w14:paraId="4A55BF8E" w14:textId="77777777" w:rsidR="00BB43C7" w:rsidRDefault="00AB2824">
      <w:pPr>
        <w:tabs>
          <w:tab w:val="right" w:pos="8928"/>
        </w:tabs>
        <w:spacing w:after="120"/>
        <w:rPr>
          <w:rFonts w:ascii="Calibri" w:eastAsia="Calibri" w:hAnsi="Calibri" w:cs="Calibri"/>
          <w:color w:val="000000"/>
        </w:rPr>
      </w:pPr>
      <w:r>
        <w:rPr>
          <w:rFonts w:ascii="Calibri" w:hAnsi="Arial Unicode MS" w:cs="Arial Unicode MS"/>
          <w:color w:val="000000"/>
        </w:rPr>
        <w:t>Kader</w:t>
      </w:r>
      <w:r>
        <w:rPr>
          <w:rFonts w:ascii="Calibri" w:hAnsi="Arial Unicode MS" w:cs="Arial Unicode MS"/>
          <w:color w:val="000000"/>
        </w:rPr>
        <w:tab/>
      </w:r>
      <w:r>
        <w:rPr>
          <w:rFonts w:ascii="Calibri" w:eastAsia="Calibri" w:hAnsi="Calibri" w:cs="Calibri"/>
          <w:color w:val="000000"/>
        </w:rPr>
        <w:fldChar w:fldCharType="begin"/>
      </w:r>
      <w:r>
        <w:rPr>
          <w:rFonts w:ascii="Calibri" w:eastAsia="Calibri" w:hAnsi="Calibri" w:cs="Calibri"/>
          <w:color w:val="000000"/>
        </w:rPr>
        <w:instrText xml:space="preserve"> PAGEREF _Toc1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3</w:t>
      </w:r>
      <w:r>
        <w:rPr>
          <w:rFonts w:ascii="Calibri" w:eastAsia="Calibri" w:hAnsi="Calibri" w:cs="Calibri"/>
          <w:color w:val="000000"/>
        </w:rPr>
        <w:fldChar w:fldCharType="end"/>
      </w:r>
    </w:p>
    <w:p w14:paraId="56A2846D" w14:textId="77777777" w:rsidR="00BB43C7" w:rsidRDefault="00AB2824">
      <w:pPr>
        <w:tabs>
          <w:tab w:val="right" w:pos="8928"/>
        </w:tabs>
        <w:spacing w:after="120"/>
        <w:rPr>
          <w:rFonts w:ascii="Calibri" w:eastAsia="Calibri" w:hAnsi="Calibri" w:cs="Calibri"/>
          <w:color w:val="000000"/>
        </w:rPr>
      </w:pPr>
      <w:r>
        <w:rPr>
          <w:rFonts w:ascii="Calibri" w:hAnsi="Arial Unicode MS" w:cs="Arial Unicode MS"/>
          <w:color w:val="000000"/>
          <w:lang w:val="nl-NL"/>
        </w:rPr>
        <w:t>Inleiding</w:t>
      </w:r>
      <w:r>
        <w:rPr>
          <w:rFonts w:ascii="Calibri" w:hAnsi="Arial Unicode MS" w:cs="Arial Unicode MS"/>
          <w:color w:val="000000"/>
          <w:lang w:val="nl-NL"/>
        </w:rPr>
        <w:tab/>
      </w:r>
      <w:r>
        <w:rPr>
          <w:rFonts w:ascii="Calibri" w:eastAsia="Calibri" w:hAnsi="Calibri" w:cs="Calibri"/>
          <w:color w:val="000000"/>
        </w:rPr>
        <w:fldChar w:fldCharType="begin"/>
      </w:r>
      <w:r>
        <w:rPr>
          <w:rFonts w:ascii="Calibri" w:eastAsia="Calibri" w:hAnsi="Calibri" w:cs="Calibri"/>
          <w:color w:val="000000"/>
        </w:rPr>
        <w:instrText xml:space="preserve"> PAGEREF _Toc2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4</w:t>
      </w:r>
      <w:r>
        <w:rPr>
          <w:rFonts w:ascii="Calibri" w:eastAsia="Calibri" w:hAnsi="Calibri" w:cs="Calibri"/>
          <w:color w:val="000000"/>
        </w:rPr>
        <w:fldChar w:fldCharType="end"/>
      </w:r>
    </w:p>
    <w:p w14:paraId="33BF1B45" w14:textId="77777777" w:rsidR="00BB43C7" w:rsidRDefault="00AB2824">
      <w:pPr>
        <w:tabs>
          <w:tab w:val="right" w:pos="8928"/>
        </w:tabs>
        <w:spacing w:after="120"/>
        <w:rPr>
          <w:rFonts w:ascii="Calibri" w:eastAsia="Calibri" w:hAnsi="Calibri" w:cs="Calibri"/>
          <w:color w:val="000000"/>
        </w:rPr>
      </w:pPr>
      <w:r>
        <w:rPr>
          <w:rFonts w:ascii="Calibri" w:hAnsi="Arial Unicode MS" w:cs="Arial Unicode MS"/>
          <w:color w:val="000000"/>
          <w:lang w:val="nl-NL"/>
        </w:rPr>
        <w:t>Opdracht</w:t>
      </w:r>
      <w:r>
        <w:rPr>
          <w:rFonts w:ascii="Calibri" w:hAnsi="Arial Unicode MS" w:cs="Arial Unicode MS"/>
          <w:color w:val="000000"/>
          <w:lang w:val="nl-NL"/>
        </w:rPr>
        <w:tab/>
      </w:r>
      <w:r>
        <w:rPr>
          <w:rFonts w:ascii="Calibri" w:eastAsia="Calibri" w:hAnsi="Calibri" w:cs="Calibri"/>
          <w:color w:val="000000"/>
        </w:rPr>
        <w:fldChar w:fldCharType="begin"/>
      </w:r>
      <w:r>
        <w:rPr>
          <w:rFonts w:ascii="Calibri" w:eastAsia="Calibri" w:hAnsi="Calibri" w:cs="Calibri"/>
          <w:color w:val="000000"/>
        </w:rPr>
        <w:instrText xml:space="preserve"> PAGEREF _Toc3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5</w:t>
      </w:r>
      <w:r>
        <w:rPr>
          <w:rFonts w:ascii="Calibri" w:eastAsia="Calibri" w:hAnsi="Calibri" w:cs="Calibri"/>
          <w:color w:val="000000"/>
        </w:rPr>
        <w:fldChar w:fldCharType="end"/>
      </w:r>
    </w:p>
    <w:p w14:paraId="4585FF75" w14:textId="77777777" w:rsidR="00BB43C7" w:rsidRDefault="00AB2824">
      <w:pPr>
        <w:tabs>
          <w:tab w:val="right" w:pos="8928"/>
        </w:tabs>
        <w:spacing w:after="120"/>
        <w:rPr>
          <w:rFonts w:ascii="Calibri" w:eastAsia="Calibri" w:hAnsi="Calibri" w:cs="Calibri"/>
          <w:color w:val="000000"/>
        </w:rPr>
      </w:pPr>
      <w:r>
        <w:rPr>
          <w:rFonts w:ascii="Calibri" w:hAnsi="Arial Unicode MS" w:cs="Arial Unicode MS"/>
          <w:color w:val="000000"/>
          <w:lang w:val="nl-NL"/>
        </w:rPr>
        <w:t>Achtergrondinformatie</w:t>
      </w:r>
      <w:r>
        <w:rPr>
          <w:rFonts w:ascii="Calibri" w:hAnsi="Arial Unicode MS" w:cs="Arial Unicode MS"/>
          <w:color w:val="000000"/>
          <w:lang w:val="nl-NL"/>
        </w:rPr>
        <w:tab/>
      </w:r>
      <w:r>
        <w:rPr>
          <w:rFonts w:ascii="Calibri" w:eastAsia="Calibri" w:hAnsi="Calibri" w:cs="Calibri"/>
          <w:color w:val="000000"/>
        </w:rPr>
        <w:fldChar w:fldCharType="begin"/>
      </w:r>
      <w:r>
        <w:rPr>
          <w:rFonts w:ascii="Calibri" w:eastAsia="Calibri" w:hAnsi="Calibri" w:cs="Calibri"/>
          <w:color w:val="000000"/>
        </w:rPr>
        <w:instrText xml:space="preserve"> PAGEREF _Toc4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7</w:t>
      </w:r>
      <w:r>
        <w:rPr>
          <w:rFonts w:ascii="Calibri" w:eastAsia="Calibri" w:hAnsi="Calibri" w:cs="Calibri"/>
          <w:color w:val="000000"/>
        </w:rPr>
        <w:fldChar w:fldCharType="end"/>
      </w:r>
    </w:p>
    <w:p w14:paraId="40A5F9BB" w14:textId="77777777" w:rsidR="00BB43C7" w:rsidRDefault="00AB2824">
      <w:pPr>
        <w:tabs>
          <w:tab w:val="right" w:pos="8928"/>
        </w:tabs>
        <w:spacing w:after="120"/>
        <w:rPr>
          <w:rFonts w:ascii="Calibri" w:eastAsia="Calibri" w:hAnsi="Calibri" w:cs="Calibri"/>
          <w:color w:val="000000"/>
        </w:rPr>
      </w:pPr>
      <w:r>
        <w:rPr>
          <w:rFonts w:ascii="Calibri" w:hAnsi="Arial Unicode MS" w:cs="Arial Unicode MS"/>
          <w:color w:val="000000"/>
          <w:lang w:val="nl-NL"/>
        </w:rPr>
        <w:t>Handige websites bij deze opdracht:</w:t>
      </w:r>
      <w:r>
        <w:rPr>
          <w:rFonts w:ascii="Calibri" w:hAnsi="Arial Unicode MS" w:cs="Arial Unicode MS"/>
          <w:color w:val="000000"/>
          <w:lang w:val="nl-NL"/>
        </w:rPr>
        <w:tab/>
      </w:r>
      <w:r>
        <w:rPr>
          <w:rFonts w:ascii="Calibri" w:eastAsia="Calibri" w:hAnsi="Calibri" w:cs="Calibri"/>
          <w:color w:val="000000"/>
        </w:rPr>
        <w:fldChar w:fldCharType="begin"/>
      </w:r>
      <w:r>
        <w:rPr>
          <w:rFonts w:ascii="Calibri" w:eastAsia="Calibri" w:hAnsi="Calibri" w:cs="Calibri"/>
          <w:color w:val="000000"/>
        </w:rPr>
        <w:instrText xml:space="preserve"> PAGEREF _Toc5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7</w:t>
      </w:r>
      <w:r>
        <w:rPr>
          <w:rFonts w:ascii="Calibri" w:eastAsia="Calibri" w:hAnsi="Calibri" w:cs="Calibri"/>
          <w:color w:val="000000"/>
        </w:rPr>
        <w:fldChar w:fldCharType="end"/>
      </w:r>
    </w:p>
    <w:p w14:paraId="3A6A46B0" w14:textId="77777777" w:rsidR="00BB43C7" w:rsidRDefault="00AB2824">
      <w:pPr>
        <w:tabs>
          <w:tab w:val="right" w:pos="8928"/>
        </w:tabs>
        <w:spacing w:after="120"/>
      </w:pPr>
      <w:r>
        <w:rPr>
          <w:rFonts w:ascii="Calibri" w:hAnsi="Arial Unicode MS" w:cs="Arial Unicode MS"/>
          <w:color w:val="000000"/>
          <w:lang w:val="nl-NL"/>
        </w:rPr>
        <w:t>Bijlage 1 bij opdracht 26</w:t>
      </w:r>
      <w:r>
        <w:rPr>
          <w:rFonts w:ascii="Calibri" w:hAnsi="Arial Unicode MS" w:cs="Arial Unicode MS"/>
          <w:color w:val="000000"/>
          <w:lang w:val="nl-NL"/>
        </w:rPr>
        <w:tab/>
      </w:r>
      <w:r>
        <w:rPr>
          <w:rFonts w:ascii="Calibri" w:eastAsia="Calibri" w:hAnsi="Calibri" w:cs="Calibri"/>
          <w:color w:val="000000"/>
        </w:rPr>
        <w:fldChar w:fldCharType="begin"/>
      </w:r>
      <w:r>
        <w:rPr>
          <w:rFonts w:ascii="Calibri" w:eastAsia="Calibri" w:hAnsi="Calibri" w:cs="Calibri"/>
          <w:color w:val="000000"/>
        </w:rPr>
        <w:instrText xml:space="preserve"> PAGEREF _Toc6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8</w:t>
      </w:r>
      <w:r>
        <w:rPr>
          <w:rFonts w:ascii="Calibri" w:eastAsia="Calibri" w:hAnsi="Calibri" w:cs="Calibri"/>
          <w:color w:val="000000"/>
        </w:rPr>
        <w:fldChar w:fldCharType="end"/>
      </w:r>
    </w:p>
    <w:p w14:paraId="1A2699EB" w14:textId="77777777" w:rsidR="00BB43C7" w:rsidRDefault="00AB2824">
      <w:pPr>
        <w:pStyle w:val="Titel1"/>
      </w:pPr>
      <w:r>
        <w:fldChar w:fldCharType="end"/>
      </w:r>
      <w:r>
        <w:br w:type="page"/>
      </w:r>
    </w:p>
    <w:p w14:paraId="55EB86E4" w14:textId="77777777" w:rsidR="00BB43C7" w:rsidRDefault="00AB2824">
      <w:pPr>
        <w:pStyle w:val="Titel1"/>
      </w:pPr>
      <w:bookmarkStart w:id="1" w:name="_Toc"/>
      <w:r>
        <w:rPr>
          <w:rFonts w:eastAsia="Arial Unicode MS" w:hAnsi="Arial Unicode MS" w:cs="Arial Unicode MS"/>
        </w:rPr>
        <w:lastRenderedPageBreak/>
        <w:t>Opdracht 26: Lossen en opslaan A</w:t>
      </w:r>
      <w:bookmarkEnd w:id="1"/>
    </w:p>
    <w:p w14:paraId="47A2AD59" w14:textId="77777777" w:rsidR="00BB43C7" w:rsidRDefault="00BB43C7">
      <w:pPr>
        <w:pStyle w:val="Hoofdtekst"/>
      </w:pPr>
    </w:p>
    <w:p w14:paraId="46E104FA" w14:textId="77777777" w:rsidR="00BB43C7" w:rsidRDefault="00AB2824">
      <w:pPr>
        <w:pStyle w:val="Ondertitel1"/>
      </w:pPr>
      <w:bookmarkStart w:id="2" w:name="_Toc1"/>
      <w:r>
        <w:rPr>
          <w:rFonts w:eastAsia="Arial Unicode MS" w:hAnsi="Arial Unicode MS" w:cs="Arial Unicode MS"/>
          <w:lang w:val="en-US"/>
        </w:rPr>
        <w:t>Kader</w:t>
      </w:r>
      <w:bookmarkEnd w:id="2"/>
    </w:p>
    <w:p w14:paraId="4188B5E6" w14:textId="77777777" w:rsidR="00BB43C7" w:rsidRDefault="00BB43C7">
      <w:pPr>
        <w:pStyle w:val="Standaard1"/>
        <w:ind w:right="294"/>
        <w:rPr>
          <w:b/>
          <w:bCs/>
          <w:color w:val="0432FF"/>
          <w:u w:val="single"/>
        </w:rPr>
      </w:pPr>
    </w:p>
    <w:tbl>
      <w:tblPr>
        <w:tblStyle w:val="TableNormal"/>
        <w:tblW w:w="9262" w:type="dxa"/>
        <w:tblInd w:w="108" w:type="dxa"/>
        <w:tblBorders>
          <w:top w:val="single" w:sz="8" w:space="0" w:color="D8D1C8"/>
          <w:left w:val="single" w:sz="8" w:space="0" w:color="D8D1C8"/>
          <w:bottom w:val="single" w:sz="8" w:space="0" w:color="D8D1C8"/>
          <w:right w:val="single" w:sz="8" w:space="0" w:color="D8D1C8"/>
          <w:insideH w:val="single" w:sz="8" w:space="0" w:color="D8D1C8"/>
          <w:insideV w:val="single" w:sz="8" w:space="0" w:color="D8D1C8"/>
        </w:tblBorders>
        <w:tblLayout w:type="fixed"/>
        <w:tblLook w:val="04A0" w:firstRow="1" w:lastRow="0" w:firstColumn="1" w:lastColumn="0" w:noHBand="0" w:noVBand="1"/>
      </w:tblPr>
      <w:tblGrid>
        <w:gridCol w:w="3608"/>
        <w:gridCol w:w="5654"/>
      </w:tblGrid>
      <w:tr w:rsidR="00BB43C7" w14:paraId="710E62F4" w14:textId="77777777">
        <w:trPr>
          <w:trHeight w:val="300"/>
        </w:trPr>
        <w:tc>
          <w:tcPr>
            <w:tcW w:w="3608" w:type="dxa"/>
            <w:tcBorders>
              <w:top w:val="single" w:sz="8" w:space="0" w:color="D8D1C8"/>
              <w:left w:val="single" w:sz="8" w:space="0" w:color="D8D1C8"/>
              <w:bottom w:val="single" w:sz="8" w:space="0" w:color="D8D1C8"/>
              <w:right w:val="single" w:sz="4" w:space="0" w:color="CACACA"/>
            </w:tcBorders>
            <w:shd w:val="clear" w:color="auto" w:fill="auto"/>
            <w:tcMar>
              <w:top w:w="80" w:type="dxa"/>
              <w:left w:w="80" w:type="dxa"/>
              <w:bottom w:w="80" w:type="dxa"/>
              <w:right w:w="80" w:type="dxa"/>
            </w:tcMar>
          </w:tcPr>
          <w:p w14:paraId="34B7128B" w14:textId="77777777" w:rsidR="00BB43C7" w:rsidRDefault="00AB2824">
            <w:pPr>
              <w:pStyle w:val="Tabelstijl6"/>
            </w:pPr>
            <w:r>
              <w:rPr>
                <w:rFonts w:ascii="Calibri"/>
                <w:b/>
                <w:bCs/>
                <w:color w:val="5F5F5F"/>
                <w:sz w:val="24"/>
                <w:szCs w:val="24"/>
              </w:rPr>
              <w:t>Leerdoel</w:t>
            </w:r>
          </w:p>
        </w:tc>
        <w:tc>
          <w:tcPr>
            <w:tcW w:w="565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E4F3E1A" w14:textId="77777777" w:rsidR="00BB43C7" w:rsidRDefault="00AB2824">
            <w:pPr>
              <w:pStyle w:val="Tabelstijl6"/>
            </w:pPr>
            <w:r>
              <w:rPr>
                <w:rFonts w:ascii="Calibri"/>
                <w:color w:val="000000"/>
                <w:sz w:val="22"/>
                <w:szCs w:val="22"/>
              </w:rPr>
              <w:t>Binnengekomen lading controleren en opslaan in magazijn</w:t>
            </w:r>
          </w:p>
        </w:tc>
      </w:tr>
      <w:tr w:rsidR="00BB43C7" w14:paraId="2C9073D2" w14:textId="77777777">
        <w:trPr>
          <w:trHeight w:val="1160"/>
        </w:trPr>
        <w:tc>
          <w:tcPr>
            <w:tcW w:w="3608" w:type="dxa"/>
            <w:tcBorders>
              <w:top w:val="single" w:sz="8" w:space="0" w:color="D8D1C8"/>
              <w:left w:val="single" w:sz="8" w:space="0" w:color="D8D1C8"/>
              <w:bottom w:val="single" w:sz="8" w:space="0" w:color="D8D1C8"/>
              <w:right w:val="single" w:sz="4" w:space="0" w:color="CACACA"/>
            </w:tcBorders>
            <w:shd w:val="clear" w:color="auto" w:fill="EEEEEE"/>
            <w:tcMar>
              <w:top w:w="80" w:type="dxa"/>
              <w:left w:w="80" w:type="dxa"/>
              <w:bottom w:w="80" w:type="dxa"/>
              <w:right w:w="80" w:type="dxa"/>
            </w:tcMar>
          </w:tcPr>
          <w:p w14:paraId="4FF7200D" w14:textId="77777777" w:rsidR="00BB43C7" w:rsidRDefault="00AB2824">
            <w:pPr>
              <w:pStyle w:val="Tabelstijl6"/>
            </w:pPr>
            <w:r>
              <w:rPr>
                <w:rFonts w:ascii="Calibri"/>
                <w:b/>
                <w:bCs/>
                <w:color w:val="5F5F5F"/>
                <w:sz w:val="24"/>
                <w:szCs w:val="24"/>
              </w:rPr>
              <w:t>Taxonomiecode Romiszowski</w:t>
            </w:r>
          </w:p>
        </w:tc>
        <w:tc>
          <w:tcPr>
            <w:tcW w:w="5653"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569584D6" w14:textId="77777777" w:rsidR="00BB43C7" w:rsidRDefault="00AB2824">
            <w:pPr>
              <w:pStyle w:val="Standaard1"/>
              <w:spacing w:line="240" w:lineRule="auto"/>
            </w:pPr>
            <w:r>
              <w:t>Rc (Reproductieve vaardigheid, cognitief)</w:t>
            </w:r>
          </w:p>
          <w:p w14:paraId="4115F815" w14:textId="77777777" w:rsidR="00BB43C7" w:rsidRDefault="00AB2824">
            <w:pPr>
              <w:pStyle w:val="Standaard1"/>
              <w:spacing w:line="240" w:lineRule="auto"/>
              <w:rPr>
                <w:i/>
                <w:iCs/>
              </w:rPr>
            </w:pPr>
            <w:r>
              <w:rPr>
                <w:i/>
                <w:iCs/>
              </w:rPr>
              <w:t xml:space="preserve">Toelichting: </w:t>
            </w:r>
          </w:p>
          <w:p w14:paraId="02DB1E84" w14:textId="77777777" w:rsidR="00BB43C7" w:rsidRDefault="00AB2824">
            <w:pPr>
              <w:pStyle w:val="Standaard1"/>
              <w:spacing w:line="240" w:lineRule="auto"/>
              <w:rPr>
                <w:i/>
                <w:iCs/>
              </w:rPr>
            </w:pPr>
            <w:r>
              <w:rPr>
                <w:i/>
                <w:iCs/>
              </w:rPr>
              <w:t>Reproductief: vaste processen uitvoeren met behulp van aanwezige basiskennis</w:t>
            </w:r>
          </w:p>
          <w:p w14:paraId="2B2E5C1C" w14:textId="77777777" w:rsidR="00BB43C7" w:rsidRDefault="00AB2824">
            <w:pPr>
              <w:pStyle w:val="Standaard1"/>
              <w:spacing w:line="240" w:lineRule="auto"/>
            </w:pPr>
            <w:r>
              <w:rPr>
                <w:i/>
                <w:iCs/>
              </w:rPr>
              <w:t>Cognitief = denken</w:t>
            </w:r>
          </w:p>
        </w:tc>
      </w:tr>
      <w:tr w:rsidR="00BB43C7" w14:paraId="26FA5CBD" w14:textId="77777777">
        <w:trPr>
          <w:trHeight w:val="300"/>
        </w:trPr>
        <w:tc>
          <w:tcPr>
            <w:tcW w:w="3608" w:type="dxa"/>
            <w:tcBorders>
              <w:top w:val="single" w:sz="8" w:space="0" w:color="D8D1C8"/>
              <w:left w:val="single" w:sz="8" w:space="0" w:color="D8D1C8"/>
              <w:bottom w:val="single" w:sz="8" w:space="0" w:color="D8D1C8"/>
              <w:right w:val="single" w:sz="4" w:space="0" w:color="CACACA"/>
            </w:tcBorders>
            <w:shd w:val="clear" w:color="auto" w:fill="auto"/>
            <w:tcMar>
              <w:top w:w="80" w:type="dxa"/>
              <w:left w:w="80" w:type="dxa"/>
              <w:bottom w:w="80" w:type="dxa"/>
              <w:right w:w="80" w:type="dxa"/>
            </w:tcMar>
          </w:tcPr>
          <w:p w14:paraId="3CB7FB02" w14:textId="77777777" w:rsidR="00BB43C7" w:rsidRDefault="00AB2824">
            <w:pPr>
              <w:pStyle w:val="Tabelstijl6"/>
            </w:pPr>
            <w:r>
              <w:rPr>
                <w:rFonts w:ascii="Calibri"/>
                <w:b/>
                <w:bCs/>
                <w:color w:val="5F5F5F"/>
                <w:sz w:val="24"/>
                <w:szCs w:val="24"/>
              </w:rPr>
              <w:t xml:space="preserve">Leersituatie </w:t>
            </w:r>
          </w:p>
        </w:tc>
        <w:tc>
          <w:tcPr>
            <w:tcW w:w="565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9254CA5" w14:textId="77777777" w:rsidR="00BB43C7" w:rsidRDefault="00AB2824">
            <w:pPr>
              <w:pStyle w:val="Tabelstijl6"/>
            </w:pPr>
            <w:r>
              <w:rPr>
                <w:rFonts w:ascii="Calibri"/>
                <w:color w:val="000000"/>
                <w:sz w:val="22"/>
                <w:szCs w:val="22"/>
              </w:rPr>
              <w:t>Een lading lossen en opslaan in het magazijn</w:t>
            </w:r>
          </w:p>
        </w:tc>
      </w:tr>
      <w:tr w:rsidR="00BB43C7" w14:paraId="3BA33281" w14:textId="77777777">
        <w:trPr>
          <w:trHeight w:val="900"/>
        </w:trPr>
        <w:tc>
          <w:tcPr>
            <w:tcW w:w="3608" w:type="dxa"/>
            <w:tcBorders>
              <w:top w:val="single" w:sz="8" w:space="0" w:color="D8D1C8"/>
              <w:left w:val="single" w:sz="8" w:space="0" w:color="D8D1C8"/>
              <w:bottom w:val="single" w:sz="8" w:space="0" w:color="D8D1C8"/>
              <w:right w:val="single" w:sz="4" w:space="0" w:color="CACACA"/>
            </w:tcBorders>
            <w:shd w:val="clear" w:color="auto" w:fill="EEEEEE"/>
            <w:tcMar>
              <w:top w:w="80" w:type="dxa"/>
              <w:left w:w="80" w:type="dxa"/>
              <w:bottom w:w="80" w:type="dxa"/>
              <w:right w:w="80" w:type="dxa"/>
            </w:tcMar>
          </w:tcPr>
          <w:p w14:paraId="6DC48FCE" w14:textId="77777777" w:rsidR="00BB43C7" w:rsidRDefault="00AB2824">
            <w:pPr>
              <w:pStyle w:val="Tabelstijl6"/>
            </w:pPr>
            <w:r>
              <w:rPr>
                <w:rFonts w:ascii="Calibri"/>
                <w:b/>
                <w:bCs/>
                <w:color w:val="5F5F5F"/>
                <w:sz w:val="24"/>
                <w:szCs w:val="24"/>
              </w:rPr>
              <w:t>Randvoorwaarden en benodigd materiaal</w:t>
            </w:r>
          </w:p>
        </w:tc>
        <w:tc>
          <w:tcPr>
            <w:tcW w:w="5653"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8CDC72D" w14:textId="77777777" w:rsidR="00BB43C7" w:rsidRDefault="00AB2824">
            <w:r>
              <w:rPr>
                <w:rFonts w:ascii="Calibri"/>
                <w:color w:val="000000"/>
                <w:sz w:val="22"/>
                <w:szCs w:val="22"/>
              </w:rPr>
              <w:t xml:space="preserve">Praktijkhal met goederen </w:t>
            </w:r>
          </w:p>
          <w:p w14:paraId="795ECE34" w14:textId="77777777" w:rsidR="00BB43C7" w:rsidRDefault="00AB2824">
            <w:r>
              <w:rPr>
                <w:rFonts w:ascii="Calibri"/>
                <w:color w:val="000000"/>
                <w:sz w:val="22"/>
                <w:szCs w:val="22"/>
              </w:rPr>
              <w:t>Plattegrond praktijkhal</w:t>
            </w:r>
          </w:p>
          <w:p w14:paraId="45199E52" w14:textId="77777777" w:rsidR="00BB43C7" w:rsidRDefault="00AB2824">
            <w:r>
              <w:rPr>
                <w:rFonts w:ascii="Calibri"/>
                <w:color w:val="000000"/>
                <w:sz w:val="22"/>
                <w:szCs w:val="22"/>
              </w:rPr>
              <w:t>Handpalletwagen met weegunit</w:t>
            </w:r>
          </w:p>
          <w:p w14:paraId="02DB8C54" w14:textId="77777777" w:rsidR="00BB43C7" w:rsidRDefault="00BB43C7">
            <w:pPr>
              <w:pStyle w:val="Tabelstijl6"/>
            </w:pPr>
          </w:p>
        </w:tc>
      </w:tr>
      <w:tr w:rsidR="00BB43C7" w14:paraId="53AAB4CA" w14:textId="77777777">
        <w:trPr>
          <w:trHeight w:val="2360"/>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7ED55D59" w14:textId="77777777" w:rsidR="00BB43C7" w:rsidRDefault="00AB2824">
            <w:pPr>
              <w:pStyle w:val="Tabelstijl6"/>
            </w:pPr>
            <w:r>
              <w:rPr>
                <w:rFonts w:ascii="Calibri"/>
                <w:b/>
                <w:bCs/>
                <w:color w:val="5F5F5F"/>
                <w:sz w:val="24"/>
                <w:szCs w:val="24"/>
              </w:rPr>
              <w:t>Leerstrategie</w:t>
            </w:r>
            <w:r>
              <w:rPr>
                <w:rFonts w:hAnsi="Calibri"/>
                <w:b/>
                <w:bCs/>
                <w:color w:val="5F5F5F"/>
                <w:sz w:val="24"/>
                <w:szCs w:val="24"/>
              </w:rPr>
              <w:t>ë</w:t>
            </w:r>
            <w:r>
              <w:rPr>
                <w:rFonts w:ascii="Calibri"/>
                <w:b/>
                <w:bCs/>
                <w:color w:val="5F5F5F"/>
                <w:sz w:val="24"/>
                <w:szCs w:val="24"/>
              </w:rPr>
              <w:t>n</w:t>
            </w:r>
          </w:p>
        </w:tc>
        <w:tc>
          <w:tcPr>
            <w:tcW w:w="5653" w:type="dxa"/>
            <w:tcBorders>
              <w:top w:val="single" w:sz="4" w:space="0" w:color="CACACA"/>
              <w:left w:val="single" w:sz="8" w:space="0" w:color="D8D1C8"/>
              <w:bottom w:val="single" w:sz="8" w:space="0" w:color="D8D1C8"/>
              <w:right w:val="single" w:sz="8" w:space="0" w:color="D8D1C8"/>
            </w:tcBorders>
            <w:shd w:val="clear" w:color="auto" w:fill="auto"/>
            <w:tcMar>
              <w:top w:w="80" w:type="dxa"/>
              <w:left w:w="80" w:type="dxa"/>
              <w:bottom w:w="80" w:type="dxa"/>
              <w:right w:w="374" w:type="dxa"/>
            </w:tcMar>
          </w:tcPr>
          <w:p w14:paraId="5A6B120C" w14:textId="77777777" w:rsidR="00BB43C7" w:rsidRDefault="00AB2824">
            <w:pPr>
              <w:pStyle w:val="Hoofdtekst"/>
              <w:rPr>
                <w:rFonts w:ascii="Calibri" w:eastAsia="Calibri" w:hAnsi="Calibri" w:cs="Calibri"/>
                <w:sz w:val="22"/>
                <w:szCs w:val="22"/>
              </w:rPr>
            </w:pPr>
            <w:r>
              <w:rPr>
                <w:rFonts w:ascii="Calibri"/>
                <w:sz w:val="22"/>
                <w:szCs w:val="22"/>
              </w:rPr>
              <w:t>Ervaring opdoen met het lossen en opslaan van goederen:</w:t>
            </w:r>
          </w:p>
          <w:p w14:paraId="58A033CB" w14:textId="77777777" w:rsidR="00BB43C7" w:rsidRDefault="00BB43C7">
            <w:pPr>
              <w:pStyle w:val="Hoofdtekst"/>
              <w:rPr>
                <w:rFonts w:ascii="Calibri" w:eastAsia="Calibri" w:hAnsi="Calibri" w:cs="Calibri"/>
                <w:sz w:val="22"/>
                <w:szCs w:val="22"/>
              </w:rPr>
            </w:pPr>
          </w:p>
          <w:p w14:paraId="14EFDFFF" w14:textId="77777777" w:rsidR="00BB43C7" w:rsidRDefault="00AB2824">
            <w:pPr>
              <w:pStyle w:val="Hoofdtekst"/>
              <w:rPr>
                <w:rFonts w:ascii="Calibri" w:eastAsia="Calibri" w:hAnsi="Calibri" w:cs="Calibri"/>
                <w:sz w:val="22"/>
                <w:szCs w:val="22"/>
              </w:rPr>
            </w:pPr>
            <w:r>
              <w:rPr>
                <w:rFonts w:ascii="Calibri"/>
                <w:sz w:val="22"/>
                <w:szCs w:val="22"/>
              </w:rPr>
              <w:t>uitgewerkt:</w:t>
            </w:r>
          </w:p>
          <w:p w14:paraId="5170E6AB" w14:textId="77777777" w:rsidR="00BB43C7" w:rsidRDefault="00AB2824">
            <w:pPr>
              <w:pStyle w:val="Hoofdtekst"/>
              <w:numPr>
                <w:ilvl w:val="0"/>
                <w:numId w:val="2"/>
              </w:numPr>
              <w:rPr>
                <w:rFonts w:ascii="Calibri" w:eastAsia="Calibri" w:hAnsi="Calibri" w:cs="Calibri"/>
                <w:sz w:val="26"/>
                <w:szCs w:val="26"/>
              </w:rPr>
            </w:pPr>
            <w:r>
              <w:rPr>
                <w:rFonts w:ascii="Calibri"/>
                <w:sz w:val="22"/>
                <w:szCs w:val="22"/>
              </w:rPr>
              <w:t>een lading lossen uit de vrachtwagen</w:t>
            </w:r>
          </w:p>
          <w:p w14:paraId="734E0E54" w14:textId="77777777" w:rsidR="00BB43C7" w:rsidRDefault="00AB2824">
            <w:pPr>
              <w:pStyle w:val="Hoofdtekst"/>
              <w:numPr>
                <w:ilvl w:val="0"/>
                <w:numId w:val="3"/>
              </w:numPr>
              <w:rPr>
                <w:rFonts w:ascii="Calibri" w:eastAsia="Calibri" w:hAnsi="Calibri" w:cs="Calibri"/>
                <w:sz w:val="26"/>
                <w:szCs w:val="26"/>
              </w:rPr>
            </w:pPr>
            <w:r>
              <w:rPr>
                <w:rFonts w:ascii="Calibri"/>
                <w:sz w:val="22"/>
                <w:szCs w:val="22"/>
              </w:rPr>
              <w:t>een lading controleren</w:t>
            </w:r>
          </w:p>
          <w:p w14:paraId="14888F0D" w14:textId="77777777" w:rsidR="00BB43C7" w:rsidRDefault="00AB2824">
            <w:pPr>
              <w:pStyle w:val="Hoofdtekst"/>
              <w:numPr>
                <w:ilvl w:val="0"/>
                <w:numId w:val="4"/>
              </w:numPr>
              <w:rPr>
                <w:rFonts w:ascii="Calibri" w:eastAsia="Calibri" w:hAnsi="Calibri" w:cs="Calibri"/>
                <w:sz w:val="26"/>
                <w:szCs w:val="26"/>
              </w:rPr>
            </w:pPr>
            <w:r>
              <w:rPr>
                <w:rFonts w:ascii="Calibri"/>
                <w:sz w:val="22"/>
                <w:szCs w:val="22"/>
              </w:rPr>
              <w:t>looproute bepalen naar opslaglocaties</w:t>
            </w:r>
          </w:p>
          <w:p w14:paraId="55E493CD" w14:textId="77777777" w:rsidR="00BB43C7" w:rsidRDefault="00AB2824">
            <w:pPr>
              <w:pStyle w:val="Hoofdtekst"/>
              <w:numPr>
                <w:ilvl w:val="0"/>
                <w:numId w:val="5"/>
              </w:numPr>
              <w:rPr>
                <w:rFonts w:ascii="Calibri" w:eastAsia="Calibri" w:hAnsi="Calibri" w:cs="Calibri"/>
                <w:sz w:val="26"/>
                <w:szCs w:val="26"/>
              </w:rPr>
            </w:pPr>
            <w:r>
              <w:rPr>
                <w:rFonts w:ascii="Calibri"/>
                <w:sz w:val="22"/>
                <w:szCs w:val="22"/>
              </w:rPr>
              <w:t>goederen opslaan</w:t>
            </w:r>
          </w:p>
          <w:p w14:paraId="3D071483" w14:textId="77777777" w:rsidR="00BB43C7" w:rsidRDefault="00AB2824">
            <w:pPr>
              <w:pStyle w:val="Hoofdtekst"/>
              <w:numPr>
                <w:ilvl w:val="0"/>
                <w:numId w:val="6"/>
              </w:numPr>
              <w:rPr>
                <w:rFonts w:ascii="Calibri" w:eastAsia="Calibri" w:hAnsi="Calibri" w:cs="Calibri"/>
                <w:sz w:val="26"/>
                <w:szCs w:val="26"/>
              </w:rPr>
            </w:pPr>
            <w:r>
              <w:rPr>
                <w:rFonts w:ascii="Calibri"/>
                <w:sz w:val="22"/>
                <w:szCs w:val="22"/>
              </w:rPr>
              <w:t>gebruikte hulpmiddelen opruimen</w:t>
            </w:r>
          </w:p>
        </w:tc>
      </w:tr>
      <w:tr w:rsidR="00BB43C7" w14:paraId="79666BF4" w14:textId="77777777">
        <w:trPr>
          <w:trHeight w:val="800"/>
        </w:trPr>
        <w:tc>
          <w:tcPr>
            <w:tcW w:w="3608"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56E682FF" w14:textId="77777777" w:rsidR="00BB43C7" w:rsidRDefault="00AB2824">
            <w:pPr>
              <w:pStyle w:val="Tabelstijl6"/>
              <w:spacing w:line="288" w:lineRule="auto"/>
            </w:pPr>
            <w:r>
              <w:rPr>
                <w:rFonts w:ascii="Calibri"/>
                <w:b/>
                <w:bCs/>
                <w:color w:val="5F5F5F"/>
                <w:sz w:val="24"/>
                <w:szCs w:val="24"/>
              </w:rPr>
              <w:t>Werkvormen</w:t>
            </w:r>
          </w:p>
        </w:tc>
        <w:tc>
          <w:tcPr>
            <w:tcW w:w="5653"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643C53C4" w14:textId="77777777" w:rsidR="00BB43C7" w:rsidRDefault="00AB2824">
            <w:pPr>
              <w:pStyle w:val="Hoofdtekst"/>
            </w:pPr>
            <w:r>
              <w:rPr>
                <w:rFonts w:ascii="Calibri"/>
                <w:sz w:val="22"/>
                <w:szCs w:val="22"/>
              </w:rPr>
              <w:t>Groepsopdracht, kan in twee- of drietallen worden uitgevoerd.</w:t>
            </w:r>
          </w:p>
        </w:tc>
      </w:tr>
      <w:tr w:rsidR="00BB43C7" w14:paraId="69AF63EC" w14:textId="77777777">
        <w:trPr>
          <w:trHeight w:val="459"/>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6948631A" w14:textId="77777777" w:rsidR="00BB43C7" w:rsidRDefault="00AB2824">
            <w:pPr>
              <w:pStyle w:val="Tabelstijl6"/>
              <w:spacing w:line="288" w:lineRule="auto"/>
            </w:pPr>
            <w:r>
              <w:rPr>
                <w:rFonts w:ascii="Calibri"/>
                <w:b/>
                <w:bCs/>
                <w:color w:val="5F5F5F"/>
                <w:sz w:val="24"/>
                <w:szCs w:val="24"/>
              </w:rPr>
              <w:t>SBU</w:t>
            </w:r>
            <w:r>
              <w:rPr>
                <w:rFonts w:hAnsi="Calibri"/>
                <w:b/>
                <w:bCs/>
                <w:color w:val="5F5F5F"/>
                <w:sz w:val="24"/>
                <w:szCs w:val="24"/>
              </w:rPr>
              <w:t>’</w:t>
            </w:r>
            <w:r>
              <w:rPr>
                <w:rFonts w:ascii="Calibri"/>
                <w:b/>
                <w:bCs/>
                <w:color w:val="5F5F5F"/>
                <w:sz w:val="24"/>
                <w:szCs w:val="24"/>
              </w:rPr>
              <w:t>s</w:t>
            </w:r>
          </w:p>
        </w:tc>
        <w:tc>
          <w:tcPr>
            <w:tcW w:w="5653"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190ED934" w14:textId="77777777" w:rsidR="00BB43C7" w:rsidRDefault="00AB2824">
            <w:pPr>
              <w:pStyle w:val="Hoofdtekst"/>
            </w:pPr>
            <w:r>
              <w:rPr>
                <w:rFonts w:ascii="Calibri"/>
                <w:sz w:val="22"/>
                <w:szCs w:val="22"/>
              </w:rPr>
              <w:t>1 uur</w:t>
            </w:r>
          </w:p>
        </w:tc>
      </w:tr>
      <w:tr w:rsidR="00BB43C7" w14:paraId="58B4D873" w14:textId="77777777">
        <w:trPr>
          <w:trHeight w:val="1060"/>
        </w:trPr>
        <w:tc>
          <w:tcPr>
            <w:tcW w:w="3608"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0899523E" w14:textId="77777777" w:rsidR="00BB43C7" w:rsidRDefault="00AB2824">
            <w:pPr>
              <w:pStyle w:val="Tabelstijl6"/>
              <w:spacing w:line="288" w:lineRule="auto"/>
            </w:pPr>
            <w:r>
              <w:rPr>
                <w:rFonts w:ascii="Calibri"/>
                <w:b/>
                <w:bCs/>
                <w:color w:val="5F5F5F"/>
                <w:sz w:val="24"/>
                <w:szCs w:val="24"/>
              </w:rPr>
              <w:t>Gewenste voorkennis</w:t>
            </w:r>
          </w:p>
        </w:tc>
        <w:tc>
          <w:tcPr>
            <w:tcW w:w="5653"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7CF4D183" w14:textId="77777777" w:rsidR="00BB43C7" w:rsidRDefault="00AB2824">
            <w:r>
              <w:rPr>
                <w:rFonts w:ascii="Calibri"/>
                <w:sz w:val="22"/>
                <w:szCs w:val="22"/>
              </w:rPr>
              <w:t>Basis interne transportmiddelen</w:t>
            </w:r>
          </w:p>
          <w:p w14:paraId="5716893F" w14:textId="77777777" w:rsidR="00BB43C7" w:rsidRDefault="00AB2824">
            <w:r>
              <w:rPr>
                <w:rFonts w:ascii="Calibri"/>
                <w:sz w:val="22"/>
                <w:szCs w:val="22"/>
              </w:rPr>
              <w:t>Basis magazijnindeling</w:t>
            </w:r>
          </w:p>
          <w:p w14:paraId="169C1D11" w14:textId="77777777" w:rsidR="00BB43C7" w:rsidRDefault="00AB2824">
            <w:r>
              <w:rPr>
                <w:rFonts w:ascii="Calibri"/>
                <w:sz w:val="22"/>
                <w:szCs w:val="22"/>
              </w:rPr>
              <w:t>Basis locatiecodes</w:t>
            </w:r>
          </w:p>
          <w:p w14:paraId="7E13CD38" w14:textId="77777777" w:rsidR="00BB43C7" w:rsidRDefault="00AB2824">
            <w:pPr>
              <w:pStyle w:val="Hoofdtekst"/>
            </w:pPr>
            <w:r>
              <w:rPr>
                <w:rFonts w:ascii="Calibri"/>
                <w:sz w:val="22"/>
                <w:szCs w:val="22"/>
              </w:rPr>
              <w:t>Basis documenten (vrachtbrief, loslijst, mancoformulier)</w:t>
            </w:r>
          </w:p>
        </w:tc>
      </w:tr>
      <w:tr w:rsidR="00BB43C7" w14:paraId="17300B71" w14:textId="77777777">
        <w:trPr>
          <w:trHeight w:val="300"/>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2CE09E67" w14:textId="77777777" w:rsidR="00BB43C7" w:rsidRDefault="00AB2824">
            <w:pPr>
              <w:pStyle w:val="Tabelstijl6"/>
              <w:spacing w:line="288" w:lineRule="auto"/>
            </w:pPr>
            <w:r>
              <w:rPr>
                <w:rFonts w:ascii="Calibri"/>
                <w:b/>
                <w:bCs/>
                <w:color w:val="5F5F5F"/>
                <w:sz w:val="24"/>
                <w:szCs w:val="24"/>
              </w:rPr>
              <w:t>Versie</w:t>
            </w:r>
          </w:p>
        </w:tc>
        <w:tc>
          <w:tcPr>
            <w:tcW w:w="5653"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40299B1A" w14:textId="77777777" w:rsidR="00BB43C7" w:rsidRDefault="00AB2824">
            <w:pPr>
              <w:pStyle w:val="Hoofdtekst"/>
            </w:pPr>
            <w:r>
              <w:rPr>
                <w:rFonts w:ascii="Calibri"/>
                <w:sz w:val="22"/>
                <w:szCs w:val="22"/>
              </w:rPr>
              <w:t>2014</w:t>
            </w:r>
          </w:p>
        </w:tc>
      </w:tr>
    </w:tbl>
    <w:p w14:paraId="29339D1C" w14:textId="77777777" w:rsidR="00BB43C7" w:rsidRDefault="00BB43C7">
      <w:pPr>
        <w:pStyle w:val="Standaard1"/>
        <w:ind w:right="294"/>
        <w:rPr>
          <w:b/>
          <w:bCs/>
          <w:color w:val="0432FF"/>
          <w:u w:val="single"/>
        </w:rPr>
      </w:pPr>
    </w:p>
    <w:p w14:paraId="3C1EF158" w14:textId="77777777" w:rsidR="00BB43C7" w:rsidRDefault="00BB43C7">
      <w:pPr>
        <w:pStyle w:val="Standaard1"/>
        <w:ind w:right="294"/>
        <w:rPr>
          <w:b/>
          <w:bCs/>
          <w:color w:val="0432FF"/>
          <w:u w:val="single"/>
        </w:rPr>
      </w:pPr>
    </w:p>
    <w:p w14:paraId="0A1DA353" w14:textId="77777777" w:rsidR="00BB43C7" w:rsidRDefault="00AB2824">
      <w:pPr>
        <w:pStyle w:val="Standaard1"/>
        <w:ind w:right="294"/>
      </w:pPr>
      <w:r>
        <w:rPr>
          <w:b/>
          <w:bCs/>
          <w:color w:val="0432FF"/>
          <w:u w:val="single"/>
        </w:rPr>
        <w:br w:type="page"/>
      </w:r>
    </w:p>
    <w:p w14:paraId="2E0F5F46" w14:textId="77777777" w:rsidR="00BB43C7" w:rsidRDefault="00BB43C7">
      <w:pPr>
        <w:pStyle w:val="Standaard1"/>
        <w:ind w:right="294"/>
        <w:rPr>
          <w:color w:val="0432FF"/>
          <w:u w:val="single"/>
        </w:rPr>
      </w:pPr>
    </w:p>
    <w:p w14:paraId="1EC6DC25" w14:textId="77777777" w:rsidR="00BB43C7" w:rsidRDefault="00AB2824">
      <w:pPr>
        <w:pStyle w:val="Ondertitel1"/>
      </w:pPr>
      <w:bookmarkStart w:id="3" w:name="_Toc2"/>
      <w:r>
        <w:rPr>
          <w:rFonts w:eastAsia="Arial Unicode MS" w:hAnsi="Arial Unicode MS" w:cs="Arial Unicode MS"/>
        </w:rPr>
        <w:t>Inleiding</w:t>
      </w:r>
      <w:bookmarkEnd w:id="3"/>
    </w:p>
    <w:p w14:paraId="4DF83781" w14:textId="77777777" w:rsidR="00BB43C7" w:rsidRDefault="00AB2824">
      <w:pPr>
        <w:pStyle w:val="Standaard1"/>
      </w:pPr>
      <w:r>
        <w:t>Er zijn vandaag een aantal zendingen binnengekomen van verschillende leveranciers. De ladingen zijn vanuit de vrachtwagen neergezet op de tijdelijke opslaglocatie in de praktijkhal. In deze opdracht gaan jullie ervoor zorgen dat alle goederen gecontroleerd worden en netjes worden opgeslagen op de juiste locaties.</w:t>
      </w:r>
    </w:p>
    <w:p w14:paraId="46763551" w14:textId="77777777" w:rsidR="00BB43C7" w:rsidRDefault="00BB43C7">
      <w:pPr>
        <w:pStyle w:val="Standaard1"/>
      </w:pPr>
    </w:p>
    <w:p w14:paraId="3FE83C04" w14:textId="77777777" w:rsidR="00BB43C7" w:rsidRDefault="00AB2824">
      <w:pPr>
        <w:pStyle w:val="Standaard1"/>
        <w:tabs>
          <w:tab w:val="left" w:pos="357"/>
        </w:tabs>
      </w:pPr>
      <w:r>
        <w:t>Alle activiteiten ga je uitvoeren in de praktijkhal. Je werkt in een groepje dus spreek voordat je begint met elkaar af hoe je het werk verdeeld.</w:t>
      </w:r>
    </w:p>
    <w:p w14:paraId="4B534C41" w14:textId="77777777" w:rsidR="00BB43C7" w:rsidRDefault="00BB43C7">
      <w:pPr>
        <w:pStyle w:val="Standaard1"/>
      </w:pPr>
    </w:p>
    <w:p w14:paraId="55A13B8B" w14:textId="77777777" w:rsidR="00BB43C7" w:rsidRDefault="00BB43C7">
      <w:pPr>
        <w:pStyle w:val="Standaard1"/>
      </w:pPr>
    </w:p>
    <w:p w14:paraId="25762CD9" w14:textId="77777777" w:rsidR="00BB43C7" w:rsidRDefault="00AB2824">
      <w:pPr>
        <w:pStyle w:val="Standaard1"/>
      </w:pPr>
      <w:r>
        <w:br w:type="page"/>
      </w:r>
    </w:p>
    <w:p w14:paraId="41A34325" w14:textId="77777777" w:rsidR="00BB43C7" w:rsidRDefault="00BB43C7">
      <w:pPr>
        <w:pStyle w:val="Standaard1"/>
      </w:pPr>
    </w:p>
    <w:p w14:paraId="2F53B2C4" w14:textId="77777777" w:rsidR="00BB43C7" w:rsidRDefault="00AB2824">
      <w:pPr>
        <w:pStyle w:val="Ondertitel1"/>
      </w:pPr>
      <w:bookmarkStart w:id="4" w:name="_Toc3"/>
      <w:r>
        <w:rPr>
          <w:rFonts w:eastAsia="Arial Unicode MS" w:hAnsi="Arial Unicode MS" w:cs="Arial Unicode MS"/>
        </w:rPr>
        <w:t>Opdracht</w:t>
      </w:r>
      <w:bookmarkEnd w:id="4"/>
    </w:p>
    <w:p w14:paraId="38FDD841" w14:textId="77777777" w:rsidR="00BB43C7" w:rsidRDefault="00AB2824">
      <w:pPr>
        <w:pStyle w:val="Standaard1"/>
        <w:tabs>
          <w:tab w:val="left" w:pos="357"/>
        </w:tabs>
      </w:pPr>
      <w:r>
        <w:t>De binnengekomen ladingen staan op de tijdelijke opslagplaats of staan nog in de vrachtwagen.</w:t>
      </w:r>
    </w:p>
    <w:p w14:paraId="7D5E014A" w14:textId="77777777" w:rsidR="00BB43C7" w:rsidRDefault="00AB2824">
      <w:pPr>
        <w:pStyle w:val="Standaard1"/>
        <w:tabs>
          <w:tab w:val="left" w:pos="357"/>
        </w:tabs>
      </w:pPr>
      <w:r>
        <w:t>Als de lading in de vrachtwagen staat gaan jullie als eerste de lading lossen en op de tijdelijke opslagplaats neerzetten. Vervolgens gaan jullie met het lossen aan de slag. Volg hierbij alle punten die bij lading A, B en C zijn benoemd.</w:t>
      </w:r>
    </w:p>
    <w:p w14:paraId="1A645F42" w14:textId="77777777" w:rsidR="00BB43C7" w:rsidRDefault="00AB2824">
      <w:pPr>
        <w:pStyle w:val="Standaard1"/>
        <w:tabs>
          <w:tab w:val="left" w:pos="357"/>
        </w:tabs>
      </w:pPr>
      <w:r>
        <w:t>Na afloop zorg je dat alle gebruikte materialen en materieel weer netjes is opgeruimd.</w:t>
      </w:r>
    </w:p>
    <w:p w14:paraId="17A725B2" w14:textId="77777777" w:rsidR="00BB43C7" w:rsidRDefault="00BB43C7">
      <w:pPr>
        <w:pStyle w:val="Standaard1"/>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6806"/>
        <w:gridCol w:w="1139"/>
        <w:gridCol w:w="1516"/>
      </w:tblGrid>
      <w:tr w:rsidR="00BB43C7" w14:paraId="7623DBC0" w14:textId="77777777">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25DD26B" w14:textId="77777777" w:rsidR="00BB43C7" w:rsidRDefault="00AB2824">
            <w:pPr>
              <w:pStyle w:val="Tabelstijl1"/>
            </w:pPr>
            <w:r>
              <w:rPr>
                <w:rFonts w:eastAsia="Arial Unicode MS" w:hAnsi="Arial Unicode MS" w:cs="Arial Unicode MS"/>
              </w:rPr>
              <w:t>A. Lading 1</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45E018D" w14:textId="77777777" w:rsidR="00BB43C7" w:rsidRDefault="00BB43C7"/>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56E5E49" w14:textId="77777777" w:rsidR="00BB43C7" w:rsidRDefault="00BB43C7"/>
        </w:tc>
      </w:tr>
      <w:tr w:rsidR="00BB43C7" w14:paraId="191F7B1C" w14:textId="77777777">
        <w:tblPrEx>
          <w:shd w:val="clear" w:color="auto" w:fill="auto"/>
        </w:tblPrEx>
        <w:trPr>
          <w:trHeight w:val="488"/>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B24EA8" w14:textId="77777777" w:rsidR="00BB43C7" w:rsidRDefault="00AB2824">
            <w:r>
              <w:rPr>
                <w:rFonts w:ascii="Helvetica" w:hAnsi="Arial Unicode MS" w:cs="Arial Unicode MS"/>
              </w:rPr>
              <w:t>De lading is afkomstig van Leverancier 1 uit Munster.</w:t>
            </w:r>
          </w:p>
          <w:p w14:paraId="4B807140" w14:textId="77777777" w:rsidR="00BB43C7" w:rsidRDefault="00AB2824">
            <w:pPr>
              <w:pStyle w:val="Tabelstijl2"/>
            </w:pPr>
            <w:r>
              <w:rPr>
                <w:rFonts w:eastAsia="Arial Unicode MS" w:hAnsi="Arial Unicode MS" w:cs="Arial Unicode MS"/>
              </w:rPr>
              <w:t>De vrachtbrief vermeld de volgende gegevens:</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858582" w14:textId="77777777" w:rsidR="00BB43C7" w:rsidRDefault="00AB2824">
            <w:pPr>
              <w:pStyle w:val="Tabelstijl2"/>
            </w:pPr>
            <w:r>
              <w:rPr>
                <w:rFonts w:eastAsia="Arial Unicode MS" w:hAnsi="Arial Unicode MS" w:cs="Arial Unicode M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5F9D3A" w14:textId="77777777" w:rsidR="00BB43C7" w:rsidRDefault="00AB2824">
            <w:pPr>
              <w:pStyle w:val="Tabelstijl2"/>
            </w:pPr>
            <w:r>
              <w:rPr>
                <w:rFonts w:eastAsia="Arial Unicode MS" w:hAnsi="Arial Unicode MS" w:cs="Arial Unicode MS"/>
              </w:rPr>
              <w:t>Gewicht totaal</w:t>
            </w:r>
          </w:p>
        </w:tc>
      </w:tr>
      <w:tr w:rsidR="00BB43C7" w14:paraId="0F4857C9" w14:textId="77777777">
        <w:tblPrEx>
          <w:shd w:val="clear" w:color="auto" w:fill="auto"/>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C2AE1F" w14:textId="77777777" w:rsidR="00BB43C7" w:rsidRDefault="00AB2824">
            <w:pPr>
              <w:pStyle w:val="Tabelstijl2"/>
              <w:jc w:val="right"/>
            </w:pPr>
            <w:r>
              <w:t>UN2954Z Amoniak</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9ECA02" w14:textId="77777777" w:rsidR="00BB43C7" w:rsidRDefault="00AB2824">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B8740A" w14:textId="77777777" w:rsidR="00BB43C7" w:rsidRDefault="00AB2824">
            <w:pPr>
              <w:pStyle w:val="Tabelstijl2"/>
            </w:pPr>
            <w:r>
              <w:rPr>
                <w:rFonts w:eastAsia="Arial Unicode MS" w:hAnsi="Arial Unicode MS" w:cs="Arial Unicode MS"/>
              </w:rPr>
              <w:t>18,3 kg</w:t>
            </w:r>
          </w:p>
        </w:tc>
      </w:tr>
      <w:tr w:rsidR="00BB43C7" w14:paraId="029742E2" w14:textId="77777777">
        <w:tblPrEx>
          <w:shd w:val="clear" w:color="auto" w:fill="auto"/>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5C7DAE" w14:textId="77777777" w:rsidR="00BB43C7" w:rsidRDefault="00AB2824">
            <w:pPr>
              <w:pStyle w:val="Tabelstijl2"/>
              <w:jc w:val="right"/>
            </w:pPr>
            <w:r>
              <w:t>5609AK Structuurverf Engelswit</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4E56E0" w14:textId="77777777" w:rsidR="00BB43C7" w:rsidRDefault="00AB2824">
            <w:pPr>
              <w:pStyle w:val="Tabelstijl2"/>
            </w:pPr>
            <w:r>
              <w:rPr>
                <w:rFonts w:eastAsia="Arial Unicode MS" w:hAnsi="Arial Unicode MS" w:cs="Arial Unicode MS"/>
              </w:rPr>
              <w:t>2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67A0F8" w14:textId="77777777" w:rsidR="00BB43C7" w:rsidRDefault="00AB2824">
            <w:pPr>
              <w:pStyle w:val="Tabelstijl2"/>
            </w:pPr>
            <w:r>
              <w:rPr>
                <w:rFonts w:eastAsia="Arial Unicode MS" w:hAnsi="Arial Unicode MS" w:cs="Arial Unicode MS"/>
              </w:rPr>
              <w:t>45,4 kg</w:t>
            </w:r>
          </w:p>
        </w:tc>
      </w:tr>
      <w:tr w:rsidR="00BB43C7" w14:paraId="1F7E9962" w14:textId="77777777">
        <w:tblPrEx>
          <w:shd w:val="clear" w:color="auto" w:fill="auto"/>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ED8415" w14:textId="77777777" w:rsidR="00BB43C7" w:rsidRDefault="00AB2824">
            <w:pPr>
              <w:pStyle w:val="Tabelstijl2"/>
              <w:jc w:val="right"/>
            </w:pPr>
            <w:r>
              <w:t>1009WL Water</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F10B5F" w14:textId="77777777" w:rsidR="00BB43C7" w:rsidRDefault="00AB2824">
            <w:pPr>
              <w:pStyle w:val="Tabelstijl2"/>
            </w:pPr>
            <w:r>
              <w:rPr>
                <w:rFonts w:eastAsia="Arial Unicode MS" w:hAnsi="Arial Unicode MS" w:cs="Arial Unicode MS"/>
              </w:rPr>
              <w:t>4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4E2217" w14:textId="77777777" w:rsidR="00BB43C7" w:rsidRDefault="00AB2824">
            <w:pPr>
              <w:pStyle w:val="Tabelstijl2"/>
            </w:pPr>
            <w:r>
              <w:rPr>
                <w:rFonts w:eastAsia="Arial Unicode MS" w:hAnsi="Arial Unicode MS" w:cs="Arial Unicode MS"/>
              </w:rPr>
              <w:t>80 kg</w:t>
            </w:r>
          </w:p>
        </w:tc>
      </w:tr>
      <w:tr w:rsidR="00BB43C7" w14:paraId="6D683F6B" w14:textId="77777777">
        <w:tblPrEx>
          <w:shd w:val="clear" w:color="auto" w:fill="auto"/>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CF13F3" w14:textId="77777777" w:rsidR="00BB43C7" w:rsidRDefault="00AB2824">
            <w:pPr>
              <w:pStyle w:val="Tabelstijl2"/>
              <w:jc w:val="right"/>
            </w:pPr>
            <w:r>
              <w:t>ARLD009 Kaas</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3D38D4" w14:textId="77777777" w:rsidR="00BB43C7" w:rsidRDefault="00AB2824">
            <w:pPr>
              <w:pStyle w:val="Tabelstijl2"/>
            </w:pPr>
            <w:r>
              <w:rPr>
                <w:rFonts w:eastAsia="Arial Unicode MS" w:hAnsi="Arial Unicode MS" w:cs="Arial Unicode MS"/>
              </w:rPr>
              <w:t>3 dozen</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B9F7E8" w14:textId="77777777" w:rsidR="00BB43C7" w:rsidRDefault="00AB2824">
            <w:pPr>
              <w:pStyle w:val="Tabelstijl2"/>
            </w:pPr>
            <w:r>
              <w:rPr>
                <w:rFonts w:eastAsia="Arial Unicode MS" w:hAnsi="Arial Unicode MS" w:cs="Arial Unicode MS"/>
              </w:rPr>
              <w:t>15 kg</w:t>
            </w:r>
          </w:p>
        </w:tc>
      </w:tr>
      <w:tr w:rsidR="00BB43C7" w14:paraId="1F5788CB" w14:textId="77777777">
        <w:tblPrEx>
          <w:shd w:val="clear" w:color="auto" w:fill="auto"/>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55D84B" w14:textId="77777777" w:rsidR="00BB43C7" w:rsidRDefault="00AB2824">
            <w:pPr>
              <w:pStyle w:val="Tabelstijl2"/>
              <w:numPr>
                <w:ilvl w:val="0"/>
                <w:numId w:val="8"/>
              </w:numPr>
              <w:rPr>
                <w:position w:val="-2"/>
              </w:rPr>
            </w:pPr>
            <w:r>
              <w:rPr>
                <w:rFonts w:eastAsia="Arial Unicode MS" w:hAnsi="Arial Unicode MS" w:cs="Arial Unicode MS"/>
              </w:rPr>
              <w:t>weeg de totale lading en noteer het totaalgewicht</w:t>
            </w:r>
          </w:p>
        </w:tc>
      </w:tr>
      <w:tr w:rsidR="00BB43C7" w14:paraId="16866456" w14:textId="77777777">
        <w:tblPrEx>
          <w:shd w:val="clear" w:color="auto" w:fill="auto"/>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279B86" w14:textId="77777777" w:rsidR="00BB43C7" w:rsidRDefault="00AB2824">
            <w:pPr>
              <w:pStyle w:val="Tabelstijl2"/>
              <w:numPr>
                <w:ilvl w:val="0"/>
                <w:numId w:val="9"/>
              </w:numPr>
              <w:rPr>
                <w:position w:val="-2"/>
              </w:rPr>
            </w:pPr>
            <w:r>
              <w:rPr>
                <w:rFonts w:eastAsia="Arial Unicode MS" w:hAnsi="Arial Unicode MS" w:cs="Arial Unicode MS"/>
              </w:rPr>
              <w:t>is het gewicht gelijk aan het totaalgewicht van de vrachtbrief?</w:t>
            </w:r>
          </w:p>
        </w:tc>
      </w:tr>
      <w:tr w:rsidR="00BB43C7" w14:paraId="425E2E89" w14:textId="77777777">
        <w:tblPrEx>
          <w:shd w:val="clear" w:color="auto" w:fill="auto"/>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C3E613" w14:textId="77777777" w:rsidR="00BB43C7" w:rsidRDefault="00AB2824">
            <w:pPr>
              <w:pStyle w:val="Tabelstijl2"/>
              <w:numPr>
                <w:ilvl w:val="0"/>
                <w:numId w:val="10"/>
              </w:numPr>
              <w:rPr>
                <w:position w:val="-2"/>
              </w:rPr>
            </w:pPr>
            <w:r>
              <w:rPr>
                <w:rFonts w:eastAsia="Arial Unicode MS" w:hAnsi="Arial Unicode MS" w:cs="Arial Unicode MS"/>
              </w:rPr>
              <w:t>hoe verklaar je een verschil in gewicht?</w:t>
            </w:r>
          </w:p>
        </w:tc>
      </w:tr>
      <w:tr w:rsidR="00BB43C7" w14:paraId="71A55544" w14:textId="77777777">
        <w:tblPrEx>
          <w:shd w:val="clear" w:color="auto" w:fill="auto"/>
        </w:tblPrEx>
        <w:trPr>
          <w:trHeight w:val="120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2C0A1F" w14:textId="77777777" w:rsidR="00BB43C7" w:rsidRDefault="00AB2824">
            <w:pPr>
              <w:pStyle w:val="Tabelstijl2"/>
            </w:pPr>
            <w:r>
              <w:rPr>
                <w:rFonts w:eastAsia="Arial Unicode MS" w:hAnsi="Arial Unicode MS" w:cs="Arial Unicode MS"/>
              </w:rPr>
              <w:t>teken op de plattegrond de slimste looproute naar de volgende opslaglocaties:</w:t>
            </w:r>
          </w:p>
          <w:p w14:paraId="5E8D249F" w14:textId="77777777" w:rsidR="00BB43C7" w:rsidRDefault="00AB2824">
            <w:pPr>
              <w:pStyle w:val="Tabelstijl2"/>
              <w:numPr>
                <w:ilvl w:val="0"/>
                <w:numId w:val="11"/>
              </w:numPr>
              <w:rPr>
                <w:position w:val="-2"/>
              </w:rPr>
            </w:pPr>
            <w:r>
              <w:rPr>
                <w:rFonts w:eastAsia="Arial Unicode MS" w:hAnsi="Arial Unicode MS" w:cs="Arial Unicode MS"/>
              </w:rPr>
              <w:t>BD 07 01</w:t>
            </w:r>
          </w:p>
          <w:p w14:paraId="67C2CE09" w14:textId="77777777" w:rsidR="00BB43C7" w:rsidRDefault="00AB2824">
            <w:pPr>
              <w:pStyle w:val="Tabelstijl2"/>
              <w:numPr>
                <w:ilvl w:val="0"/>
                <w:numId w:val="12"/>
              </w:numPr>
              <w:rPr>
                <w:position w:val="-2"/>
              </w:rPr>
            </w:pPr>
            <w:r>
              <w:rPr>
                <w:rFonts w:eastAsia="Arial Unicode MS" w:hAnsi="Arial Unicode MS" w:cs="Arial Unicode MS"/>
              </w:rPr>
              <w:t>BG 06 01</w:t>
            </w:r>
          </w:p>
          <w:p w14:paraId="37672D26" w14:textId="77777777" w:rsidR="00BB43C7" w:rsidRDefault="00AB2824">
            <w:pPr>
              <w:pStyle w:val="Tabelstijl2"/>
              <w:numPr>
                <w:ilvl w:val="0"/>
                <w:numId w:val="13"/>
              </w:numPr>
              <w:rPr>
                <w:position w:val="-2"/>
              </w:rPr>
            </w:pPr>
            <w:r>
              <w:rPr>
                <w:rFonts w:eastAsia="Arial Unicode MS" w:hAnsi="Arial Unicode MS" w:cs="Arial Unicode MS"/>
              </w:rPr>
              <w:t>BF 08 01</w:t>
            </w:r>
          </w:p>
          <w:p w14:paraId="0C3BEAA4" w14:textId="77777777" w:rsidR="00BB43C7" w:rsidRDefault="00AB2824">
            <w:pPr>
              <w:pStyle w:val="Tabelstijl2"/>
              <w:numPr>
                <w:ilvl w:val="0"/>
                <w:numId w:val="14"/>
              </w:numPr>
              <w:rPr>
                <w:position w:val="-2"/>
              </w:rPr>
            </w:pPr>
            <w:r>
              <w:rPr>
                <w:rFonts w:eastAsia="Arial Unicode MS" w:hAnsi="Arial Unicode MS" w:cs="Arial Unicode MS"/>
              </w:rPr>
              <w:t>BB 14 01</w:t>
            </w:r>
          </w:p>
        </w:tc>
      </w:tr>
      <w:tr w:rsidR="00BB43C7" w14:paraId="15D1AB1F" w14:textId="77777777">
        <w:tblPrEx>
          <w:shd w:val="clear" w:color="auto" w:fill="auto"/>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C4FAAD" w14:textId="77777777" w:rsidR="00BB43C7" w:rsidRDefault="00AB2824">
            <w:pPr>
              <w:pStyle w:val="Tabelstijl2"/>
              <w:numPr>
                <w:ilvl w:val="0"/>
                <w:numId w:val="15"/>
              </w:numPr>
              <w:rPr>
                <w:position w:val="-2"/>
              </w:rPr>
            </w:pPr>
            <w:r>
              <w:rPr>
                <w:rFonts w:eastAsia="Arial Unicode MS" w:hAnsi="Arial Unicode MS" w:cs="Arial Unicode MS"/>
              </w:rPr>
              <w:t>zoek uit welke opslaglocatie hoort bij de geleverde goederen</w:t>
            </w:r>
          </w:p>
        </w:tc>
      </w:tr>
      <w:tr w:rsidR="00BB43C7" w14:paraId="0D0CB24D" w14:textId="77777777">
        <w:tblPrEx>
          <w:shd w:val="clear" w:color="auto" w:fill="auto"/>
        </w:tblPrEx>
        <w:trPr>
          <w:trHeight w:val="96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9E89DF" w14:textId="77777777" w:rsidR="00BB43C7" w:rsidRDefault="00AB2824">
            <w:pPr>
              <w:pStyle w:val="Tabelstijl2"/>
              <w:numPr>
                <w:ilvl w:val="0"/>
                <w:numId w:val="16"/>
              </w:numPr>
              <w:rPr>
                <w:position w:val="-2"/>
              </w:rPr>
            </w:pPr>
            <w:r>
              <w:rPr>
                <w:rFonts w:eastAsia="Arial Unicode MS" w:hAnsi="Arial Unicode MS" w:cs="Arial Unicode MS"/>
              </w:rPr>
              <w:t>controleer de geleverde goederen.</w:t>
            </w:r>
          </w:p>
          <w:p w14:paraId="081C000A" w14:textId="77777777" w:rsidR="00BB43C7" w:rsidRDefault="00AB2824">
            <w:pPr>
              <w:pStyle w:val="Tabelstijl2"/>
              <w:numPr>
                <w:ilvl w:val="0"/>
                <w:numId w:val="17"/>
              </w:numPr>
              <w:rPr>
                <w:position w:val="-2"/>
              </w:rPr>
            </w:pPr>
            <w:r>
              <w:rPr>
                <w:rFonts w:eastAsia="Arial Unicode MS" w:hAnsi="Arial Unicode MS" w:cs="Arial Unicode MS"/>
              </w:rPr>
              <w:t>zijn alle verpakkingen in goede staat?</w:t>
            </w:r>
          </w:p>
          <w:p w14:paraId="353A32CF" w14:textId="77777777" w:rsidR="00BB43C7" w:rsidRDefault="00AB2824">
            <w:pPr>
              <w:pStyle w:val="Tabelstijl2"/>
              <w:numPr>
                <w:ilvl w:val="0"/>
                <w:numId w:val="18"/>
              </w:numPr>
              <w:rPr>
                <w:position w:val="-2"/>
              </w:rPr>
            </w:pPr>
            <w:r>
              <w:rPr>
                <w:rFonts w:eastAsia="Arial Unicode MS" w:hAnsi="Arial Unicode MS" w:cs="Arial Unicode MS"/>
              </w:rPr>
              <w:t>zijn de juiste goederen geleverd?</w:t>
            </w:r>
          </w:p>
          <w:p w14:paraId="14BC0B5D" w14:textId="77777777" w:rsidR="00BB43C7" w:rsidRDefault="00AB2824">
            <w:pPr>
              <w:pStyle w:val="Tabelstijl2"/>
              <w:numPr>
                <w:ilvl w:val="0"/>
                <w:numId w:val="19"/>
              </w:numPr>
              <w:rPr>
                <w:position w:val="-2"/>
              </w:rPr>
            </w:pPr>
            <w:r>
              <w:rPr>
                <w:rFonts w:eastAsia="Arial Unicode MS" w:hAnsi="Arial Unicode MS" w:cs="Arial Unicode MS"/>
              </w:rPr>
              <w:t>zijn de juiste aantallen geleverd?</w:t>
            </w:r>
          </w:p>
        </w:tc>
      </w:tr>
      <w:tr w:rsidR="00BB43C7" w14:paraId="7664EF14" w14:textId="77777777">
        <w:tblPrEx>
          <w:shd w:val="clear" w:color="auto" w:fill="auto"/>
        </w:tblPrEx>
        <w:trPr>
          <w:trHeight w:val="48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20DA56" w14:textId="77777777" w:rsidR="00BB43C7" w:rsidRDefault="00AB2824">
            <w:pPr>
              <w:pStyle w:val="Tabelstijl2"/>
              <w:numPr>
                <w:ilvl w:val="0"/>
                <w:numId w:val="20"/>
              </w:numPr>
              <w:rPr>
                <w:position w:val="-2"/>
              </w:rPr>
            </w:pPr>
            <w:r>
              <w:rPr>
                <w:rFonts w:eastAsia="Arial Unicode MS" w:hAnsi="Arial Unicode MS" w:cs="Arial Unicode MS"/>
              </w:rPr>
              <w:t>sla de goederen op volgens de looproute die je in de plattegrond hebt aangegeven en registreer de tijd die nodig was om alle goederen op de juiste locatie op te slaan</w:t>
            </w:r>
          </w:p>
        </w:tc>
      </w:tr>
    </w:tbl>
    <w:p w14:paraId="1934CA4E" w14:textId="77777777" w:rsidR="00BB43C7" w:rsidRDefault="00BB43C7">
      <w:pPr>
        <w:pStyle w:val="Standaard1"/>
        <w:tabs>
          <w:tab w:val="left" w:pos="357"/>
        </w:tabs>
      </w:pPr>
    </w:p>
    <w:p w14:paraId="1941C584" w14:textId="77777777" w:rsidR="00BB43C7" w:rsidRDefault="00BB43C7">
      <w:pPr>
        <w:pStyle w:val="Standaard1"/>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6806"/>
        <w:gridCol w:w="1139"/>
        <w:gridCol w:w="1516"/>
      </w:tblGrid>
      <w:tr w:rsidR="00BB43C7" w14:paraId="3D1A2009" w14:textId="77777777">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B430EC1" w14:textId="77777777" w:rsidR="00BB43C7" w:rsidRDefault="00AB2824">
            <w:pPr>
              <w:pStyle w:val="Tabelstijl1"/>
            </w:pPr>
            <w:r>
              <w:rPr>
                <w:rFonts w:eastAsia="Arial Unicode MS" w:hAnsi="Arial Unicode MS" w:cs="Arial Unicode MS"/>
              </w:rPr>
              <w:t>B. Lading 2</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699C5A0" w14:textId="77777777" w:rsidR="00BB43C7" w:rsidRDefault="00BB43C7"/>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43F57D9" w14:textId="77777777" w:rsidR="00BB43C7" w:rsidRDefault="00BB43C7"/>
        </w:tc>
      </w:tr>
      <w:tr w:rsidR="00BB43C7" w14:paraId="33D110B5" w14:textId="77777777">
        <w:tblPrEx>
          <w:shd w:val="clear" w:color="auto" w:fill="auto"/>
        </w:tblPrEx>
        <w:trPr>
          <w:trHeight w:val="488"/>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4BCB05" w14:textId="77777777" w:rsidR="00BB43C7" w:rsidRDefault="00AB2824">
            <w:r>
              <w:rPr>
                <w:rFonts w:ascii="Helvetica" w:hAnsi="Arial Unicode MS" w:cs="Arial Unicode MS"/>
              </w:rPr>
              <w:t>De lading is afkomstig van Leverancier 2 uit Leeuwarden.</w:t>
            </w:r>
          </w:p>
          <w:p w14:paraId="2CB838D0" w14:textId="77777777" w:rsidR="00BB43C7" w:rsidRDefault="00AB2824">
            <w:pPr>
              <w:pStyle w:val="Tabelstijl2"/>
            </w:pPr>
            <w:r>
              <w:rPr>
                <w:rFonts w:eastAsia="Arial Unicode MS" w:hAnsi="Arial Unicode MS" w:cs="Arial Unicode MS"/>
              </w:rPr>
              <w:t>De vrachtbrief vermeld de volgende gegevens:</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684DAB" w14:textId="77777777" w:rsidR="00BB43C7" w:rsidRDefault="00AB2824">
            <w:pPr>
              <w:pStyle w:val="Tabelstijl2"/>
            </w:pPr>
            <w:r>
              <w:rPr>
                <w:rFonts w:eastAsia="Arial Unicode MS" w:hAnsi="Arial Unicode MS" w:cs="Arial Unicode M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78653F" w14:textId="77777777" w:rsidR="00BB43C7" w:rsidRDefault="00AB2824">
            <w:pPr>
              <w:pStyle w:val="Tabelstijl2"/>
            </w:pPr>
            <w:r>
              <w:rPr>
                <w:rFonts w:eastAsia="Arial Unicode MS" w:hAnsi="Arial Unicode MS" w:cs="Arial Unicode MS"/>
              </w:rPr>
              <w:t>Gewicht per colli</w:t>
            </w:r>
          </w:p>
        </w:tc>
      </w:tr>
      <w:tr w:rsidR="00BB43C7" w14:paraId="076816BE" w14:textId="77777777">
        <w:tblPrEx>
          <w:shd w:val="clear" w:color="auto" w:fill="auto"/>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7ABC07" w14:textId="77777777" w:rsidR="00BB43C7" w:rsidRDefault="00AB2824">
            <w:pPr>
              <w:pStyle w:val="Tabelstijl2"/>
              <w:jc w:val="right"/>
            </w:pPr>
            <w:r>
              <w:t>5000DE Van Nelle koffie en thee</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8C554C" w14:textId="77777777" w:rsidR="00BB43C7" w:rsidRDefault="00AB2824">
            <w:pPr>
              <w:pStyle w:val="Tabelstijl2"/>
            </w:pPr>
            <w:r>
              <w:rPr>
                <w:rFonts w:eastAsia="Arial Unicode MS" w:hAnsi="Arial Unicode MS" w:cs="Arial Unicode MS"/>
              </w:rPr>
              <w:t>40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B12F15" w14:textId="77777777" w:rsidR="00BB43C7" w:rsidRDefault="00AB2824">
            <w:pPr>
              <w:pStyle w:val="Tabelstijl2"/>
            </w:pPr>
            <w:r>
              <w:rPr>
                <w:rFonts w:eastAsia="Arial Unicode MS" w:hAnsi="Arial Unicode MS" w:cs="Arial Unicode MS"/>
              </w:rPr>
              <w:t>0,66 kg</w:t>
            </w:r>
          </w:p>
        </w:tc>
      </w:tr>
      <w:tr w:rsidR="00BB43C7" w14:paraId="50899EB3" w14:textId="77777777">
        <w:tblPrEx>
          <w:shd w:val="clear" w:color="auto" w:fill="auto"/>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3D2FE5" w14:textId="77777777" w:rsidR="00BB43C7" w:rsidRDefault="00AB2824">
            <w:pPr>
              <w:pStyle w:val="Tabelstijl2"/>
              <w:jc w:val="right"/>
            </w:pPr>
            <w:r>
              <w:t>CM22446 Campina Volle Melk</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6338DD" w14:textId="77777777" w:rsidR="00BB43C7" w:rsidRDefault="00AB2824">
            <w:pPr>
              <w:pStyle w:val="Tabelstijl2"/>
            </w:pPr>
            <w:r>
              <w:rPr>
                <w:rFonts w:eastAsia="Arial Unicode MS" w:hAnsi="Arial Unicode MS" w:cs="Arial Unicode MS"/>
              </w:rPr>
              <w:t>27 pakken</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893380" w14:textId="77777777" w:rsidR="00BB43C7" w:rsidRDefault="00AB2824">
            <w:pPr>
              <w:pStyle w:val="Tabelstijl2"/>
            </w:pPr>
            <w:r>
              <w:rPr>
                <w:rFonts w:eastAsia="Arial Unicode MS" w:hAnsi="Arial Unicode MS" w:cs="Arial Unicode MS"/>
              </w:rPr>
              <w:t>1 kg</w:t>
            </w:r>
          </w:p>
        </w:tc>
      </w:tr>
      <w:tr w:rsidR="00BB43C7" w14:paraId="467ACC5F" w14:textId="77777777">
        <w:tblPrEx>
          <w:shd w:val="clear" w:color="auto" w:fill="auto"/>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9A13C4" w14:textId="77777777" w:rsidR="00BB43C7" w:rsidRDefault="00AB2824">
            <w:pPr>
              <w:pStyle w:val="Tabelstijl2"/>
              <w:jc w:val="right"/>
            </w:pPr>
            <w:r>
              <w:t>5778DR Wijnglazen</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F51EC5" w14:textId="77777777" w:rsidR="00BB43C7" w:rsidRDefault="00AB2824">
            <w:pPr>
              <w:pStyle w:val="Tabelstijl2"/>
            </w:pPr>
            <w:r>
              <w:rPr>
                <w:rFonts w:eastAsia="Arial Unicode MS" w:hAnsi="Arial Unicode MS" w:cs="Arial Unicode MS"/>
              </w:rPr>
              <w:t>5 dozen</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DAA39DE" w14:textId="77777777" w:rsidR="00BB43C7" w:rsidRDefault="00AB2824">
            <w:pPr>
              <w:pStyle w:val="Tabelstijl2"/>
            </w:pPr>
            <w:r>
              <w:rPr>
                <w:rFonts w:eastAsia="Arial Unicode MS" w:hAnsi="Arial Unicode MS" w:cs="Arial Unicode MS"/>
              </w:rPr>
              <w:t>5 kg</w:t>
            </w:r>
          </w:p>
        </w:tc>
      </w:tr>
      <w:tr w:rsidR="00BB43C7" w14:paraId="06281670" w14:textId="77777777">
        <w:tblPrEx>
          <w:shd w:val="clear" w:color="auto" w:fill="auto"/>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FF205E" w14:textId="77777777" w:rsidR="00BB43C7" w:rsidRDefault="00AB2824">
            <w:pPr>
              <w:pStyle w:val="Tabelstijl2"/>
              <w:jc w:val="right"/>
            </w:pPr>
            <w:r>
              <w:t>VS1034CRS Vapona spray</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899768" w14:textId="77777777" w:rsidR="00BB43C7" w:rsidRDefault="00AB2824">
            <w:pPr>
              <w:pStyle w:val="Tabelstijl2"/>
            </w:pPr>
            <w:r>
              <w:rPr>
                <w:rFonts w:eastAsia="Arial Unicode MS" w:hAnsi="Arial Unicode MS" w:cs="Arial Unicode MS"/>
              </w:rPr>
              <w:t>11 dozen</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8241EE" w14:textId="77777777" w:rsidR="00BB43C7" w:rsidRDefault="00AB2824">
            <w:pPr>
              <w:pStyle w:val="Tabelstijl2"/>
            </w:pPr>
            <w:r>
              <w:rPr>
                <w:rFonts w:eastAsia="Arial Unicode MS" w:hAnsi="Arial Unicode MS" w:cs="Arial Unicode MS"/>
              </w:rPr>
              <w:t>5 kg</w:t>
            </w:r>
          </w:p>
        </w:tc>
      </w:tr>
      <w:tr w:rsidR="00BB43C7" w14:paraId="13837D0F" w14:textId="77777777">
        <w:tblPrEx>
          <w:shd w:val="clear" w:color="auto" w:fill="auto"/>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F18B65" w14:textId="77777777" w:rsidR="00BB43C7" w:rsidRDefault="00AB2824">
            <w:pPr>
              <w:pStyle w:val="Tabelstijl2"/>
              <w:jc w:val="right"/>
            </w:pPr>
            <w:r>
              <w:t>BP3008 Topotolozan</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7D9130" w14:textId="77777777" w:rsidR="00BB43C7" w:rsidRDefault="00AB2824">
            <w:pPr>
              <w:pStyle w:val="Tabelstijl2"/>
            </w:pPr>
            <w:r>
              <w:rPr>
                <w:rFonts w:eastAsia="Arial Unicode MS" w:hAnsi="Arial Unicode MS" w:cs="Arial Unicode MS"/>
              </w:rPr>
              <w:t>7 dozen</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379CB3" w14:textId="77777777" w:rsidR="00BB43C7" w:rsidRDefault="00AB2824">
            <w:pPr>
              <w:pStyle w:val="Tabelstijl2"/>
            </w:pPr>
            <w:r>
              <w:rPr>
                <w:rFonts w:eastAsia="Arial Unicode MS" w:hAnsi="Arial Unicode MS" w:cs="Arial Unicode MS"/>
              </w:rPr>
              <w:t>2,6 kg</w:t>
            </w:r>
          </w:p>
        </w:tc>
      </w:tr>
      <w:tr w:rsidR="00BB43C7" w14:paraId="5312C21C" w14:textId="77777777">
        <w:tblPrEx>
          <w:shd w:val="clear" w:color="auto" w:fill="auto"/>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617002" w14:textId="77777777" w:rsidR="00BB43C7" w:rsidRDefault="00AB2824">
            <w:pPr>
              <w:pStyle w:val="Tabelstijl2"/>
              <w:numPr>
                <w:ilvl w:val="0"/>
                <w:numId w:val="21"/>
              </w:numPr>
              <w:rPr>
                <w:position w:val="-2"/>
              </w:rPr>
            </w:pPr>
            <w:r>
              <w:rPr>
                <w:rFonts w:eastAsia="Arial Unicode MS" w:hAnsi="Arial Unicode MS" w:cs="Arial Unicode MS"/>
              </w:rPr>
              <w:t>weeg de totale lading en noteer het totaalgewicht</w:t>
            </w:r>
          </w:p>
        </w:tc>
      </w:tr>
      <w:tr w:rsidR="00BB43C7" w14:paraId="4A202592" w14:textId="77777777">
        <w:tblPrEx>
          <w:shd w:val="clear" w:color="auto" w:fill="auto"/>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AD8DA8" w14:textId="77777777" w:rsidR="00BB43C7" w:rsidRDefault="00AB2824">
            <w:pPr>
              <w:pStyle w:val="Tabelstijl2"/>
              <w:numPr>
                <w:ilvl w:val="0"/>
                <w:numId w:val="22"/>
              </w:numPr>
              <w:rPr>
                <w:position w:val="-2"/>
              </w:rPr>
            </w:pPr>
            <w:r>
              <w:rPr>
                <w:rFonts w:eastAsia="Arial Unicode MS" w:hAnsi="Arial Unicode MS" w:cs="Arial Unicode MS"/>
              </w:rPr>
              <w:t>is het gewicht gelijk aan het totaalgewicht van de vrachtbrief?</w:t>
            </w:r>
          </w:p>
        </w:tc>
      </w:tr>
      <w:tr w:rsidR="00BB43C7" w14:paraId="28242658" w14:textId="77777777">
        <w:tblPrEx>
          <w:shd w:val="clear" w:color="auto" w:fill="auto"/>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4E2D14" w14:textId="77777777" w:rsidR="00BB43C7" w:rsidRDefault="00AB2824">
            <w:pPr>
              <w:pStyle w:val="Tabelstijl2"/>
              <w:numPr>
                <w:ilvl w:val="0"/>
                <w:numId w:val="23"/>
              </w:numPr>
              <w:rPr>
                <w:position w:val="-2"/>
              </w:rPr>
            </w:pPr>
            <w:r>
              <w:rPr>
                <w:rFonts w:eastAsia="Arial Unicode MS" w:hAnsi="Arial Unicode MS" w:cs="Arial Unicode MS"/>
              </w:rPr>
              <w:t>hoe verklaar je een verschil in gewicht?</w:t>
            </w:r>
          </w:p>
        </w:tc>
      </w:tr>
      <w:tr w:rsidR="00BB43C7" w14:paraId="04CE657B" w14:textId="77777777">
        <w:tblPrEx>
          <w:shd w:val="clear" w:color="auto" w:fill="auto"/>
        </w:tblPrEx>
        <w:trPr>
          <w:trHeight w:val="144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DDFBBCA" w14:textId="77777777" w:rsidR="00BB43C7" w:rsidRDefault="00AB2824">
            <w:pPr>
              <w:pStyle w:val="Tabelstijl2"/>
            </w:pPr>
            <w:r>
              <w:rPr>
                <w:rFonts w:eastAsia="Arial Unicode MS" w:hAnsi="Arial Unicode MS" w:cs="Arial Unicode MS"/>
              </w:rPr>
              <w:t>teken op de plattegrond de slimste looproute naar de volgende opslaglocaties:</w:t>
            </w:r>
          </w:p>
          <w:p w14:paraId="5B33E23D" w14:textId="77777777" w:rsidR="00BB43C7" w:rsidRDefault="00AB2824">
            <w:pPr>
              <w:pStyle w:val="Tabelstijl2"/>
              <w:numPr>
                <w:ilvl w:val="0"/>
                <w:numId w:val="24"/>
              </w:numPr>
              <w:rPr>
                <w:position w:val="-2"/>
              </w:rPr>
            </w:pPr>
            <w:r>
              <w:rPr>
                <w:rFonts w:eastAsia="Arial Unicode MS" w:hAnsi="Arial Unicode MS" w:cs="Arial Unicode MS"/>
              </w:rPr>
              <w:t>BF 02 01</w:t>
            </w:r>
          </w:p>
          <w:p w14:paraId="707B1E4A" w14:textId="77777777" w:rsidR="00BB43C7" w:rsidRDefault="00AB2824">
            <w:pPr>
              <w:pStyle w:val="Tabelstijl2"/>
              <w:numPr>
                <w:ilvl w:val="0"/>
                <w:numId w:val="25"/>
              </w:numPr>
              <w:rPr>
                <w:position w:val="-2"/>
              </w:rPr>
            </w:pPr>
            <w:r>
              <w:rPr>
                <w:rFonts w:eastAsia="Arial Unicode MS" w:hAnsi="Arial Unicode MS" w:cs="Arial Unicode MS"/>
              </w:rPr>
              <w:t>BA 01 04</w:t>
            </w:r>
          </w:p>
          <w:p w14:paraId="3E45FECF" w14:textId="77777777" w:rsidR="00BB43C7" w:rsidRDefault="00AB2824">
            <w:pPr>
              <w:pStyle w:val="Tabelstijl2"/>
              <w:numPr>
                <w:ilvl w:val="0"/>
                <w:numId w:val="26"/>
              </w:numPr>
              <w:rPr>
                <w:position w:val="-2"/>
              </w:rPr>
            </w:pPr>
            <w:r>
              <w:rPr>
                <w:rFonts w:eastAsia="Arial Unicode MS" w:hAnsi="Arial Unicode MS" w:cs="Arial Unicode MS"/>
              </w:rPr>
              <w:t>BG 05 02</w:t>
            </w:r>
          </w:p>
          <w:p w14:paraId="1E4D23D7" w14:textId="77777777" w:rsidR="00BB43C7" w:rsidRDefault="00AB2824">
            <w:pPr>
              <w:pStyle w:val="Tabelstijl2"/>
              <w:numPr>
                <w:ilvl w:val="0"/>
                <w:numId w:val="27"/>
              </w:numPr>
              <w:rPr>
                <w:position w:val="-2"/>
              </w:rPr>
            </w:pPr>
            <w:r>
              <w:rPr>
                <w:rFonts w:eastAsia="Arial Unicode MS" w:hAnsi="Arial Unicode MS" w:cs="Arial Unicode MS"/>
              </w:rPr>
              <w:t>BC 17 01</w:t>
            </w:r>
          </w:p>
          <w:p w14:paraId="1064C461" w14:textId="77777777" w:rsidR="00BB43C7" w:rsidRDefault="00AB2824">
            <w:pPr>
              <w:pStyle w:val="Tabelstijl2"/>
              <w:numPr>
                <w:ilvl w:val="0"/>
                <w:numId w:val="28"/>
              </w:numPr>
              <w:rPr>
                <w:position w:val="-2"/>
              </w:rPr>
            </w:pPr>
            <w:r>
              <w:rPr>
                <w:rFonts w:eastAsia="Arial Unicode MS" w:hAnsi="Arial Unicode MS" w:cs="Arial Unicode MS"/>
              </w:rPr>
              <w:t>BA 01 01</w:t>
            </w:r>
          </w:p>
        </w:tc>
      </w:tr>
      <w:tr w:rsidR="00BB43C7" w14:paraId="13691BF6" w14:textId="77777777">
        <w:tblPrEx>
          <w:shd w:val="clear" w:color="auto" w:fill="auto"/>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17C18C" w14:textId="77777777" w:rsidR="00BB43C7" w:rsidRDefault="00AB2824">
            <w:pPr>
              <w:pStyle w:val="Tabelstijl2"/>
              <w:numPr>
                <w:ilvl w:val="0"/>
                <w:numId w:val="29"/>
              </w:numPr>
              <w:rPr>
                <w:position w:val="-2"/>
              </w:rPr>
            </w:pPr>
            <w:r>
              <w:rPr>
                <w:rFonts w:eastAsia="Arial Unicode MS" w:hAnsi="Arial Unicode MS" w:cs="Arial Unicode MS"/>
              </w:rPr>
              <w:t>zoek uit welke opslaglocatie hoort bij de geleverde goederen</w:t>
            </w:r>
          </w:p>
        </w:tc>
      </w:tr>
      <w:tr w:rsidR="00BB43C7" w14:paraId="29996A53" w14:textId="77777777">
        <w:tblPrEx>
          <w:shd w:val="clear" w:color="auto" w:fill="auto"/>
        </w:tblPrEx>
        <w:trPr>
          <w:trHeight w:val="96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6268D6" w14:textId="77777777" w:rsidR="00BB43C7" w:rsidRDefault="00AB2824">
            <w:pPr>
              <w:pStyle w:val="Tabelstijl2"/>
              <w:numPr>
                <w:ilvl w:val="0"/>
                <w:numId w:val="30"/>
              </w:numPr>
              <w:rPr>
                <w:position w:val="-2"/>
              </w:rPr>
            </w:pPr>
            <w:r>
              <w:rPr>
                <w:rFonts w:eastAsia="Arial Unicode MS" w:hAnsi="Arial Unicode MS" w:cs="Arial Unicode MS"/>
              </w:rPr>
              <w:t>controleer de geleverde goederen.</w:t>
            </w:r>
          </w:p>
          <w:p w14:paraId="545CA39F" w14:textId="77777777" w:rsidR="00BB43C7" w:rsidRDefault="00AB2824">
            <w:pPr>
              <w:pStyle w:val="Tabelstijl2"/>
              <w:numPr>
                <w:ilvl w:val="0"/>
                <w:numId w:val="31"/>
              </w:numPr>
              <w:rPr>
                <w:position w:val="-2"/>
              </w:rPr>
            </w:pPr>
            <w:r>
              <w:rPr>
                <w:rFonts w:eastAsia="Arial Unicode MS" w:hAnsi="Arial Unicode MS" w:cs="Arial Unicode MS"/>
              </w:rPr>
              <w:t>zijn alle verpakkingen in goede staat?</w:t>
            </w:r>
          </w:p>
          <w:p w14:paraId="00FDE85A" w14:textId="77777777" w:rsidR="00BB43C7" w:rsidRDefault="00AB2824">
            <w:pPr>
              <w:pStyle w:val="Tabelstijl2"/>
              <w:numPr>
                <w:ilvl w:val="0"/>
                <w:numId w:val="32"/>
              </w:numPr>
              <w:rPr>
                <w:position w:val="-2"/>
              </w:rPr>
            </w:pPr>
            <w:r>
              <w:rPr>
                <w:rFonts w:eastAsia="Arial Unicode MS" w:hAnsi="Arial Unicode MS" w:cs="Arial Unicode MS"/>
              </w:rPr>
              <w:t>zijn de juiste goederen geleverd?</w:t>
            </w:r>
          </w:p>
          <w:p w14:paraId="27C77327" w14:textId="77777777" w:rsidR="00BB43C7" w:rsidRDefault="00AB2824">
            <w:pPr>
              <w:pStyle w:val="Tabelstijl2"/>
              <w:numPr>
                <w:ilvl w:val="0"/>
                <w:numId w:val="33"/>
              </w:numPr>
              <w:rPr>
                <w:position w:val="-2"/>
              </w:rPr>
            </w:pPr>
            <w:r>
              <w:rPr>
                <w:rFonts w:eastAsia="Arial Unicode MS" w:hAnsi="Arial Unicode MS" w:cs="Arial Unicode MS"/>
              </w:rPr>
              <w:t>zijn de juiste aantallen geleverd?</w:t>
            </w:r>
          </w:p>
        </w:tc>
      </w:tr>
      <w:tr w:rsidR="00BB43C7" w14:paraId="33F93306" w14:textId="77777777">
        <w:tblPrEx>
          <w:shd w:val="clear" w:color="auto" w:fill="auto"/>
        </w:tblPrEx>
        <w:trPr>
          <w:trHeight w:val="48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90B83F" w14:textId="77777777" w:rsidR="00BB43C7" w:rsidRDefault="00AB2824">
            <w:pPr>
              <w:pStyle w:val="Tabelstijl2"/>
              <w:numPr>
                <w:ilvl w:val="0"/>
                <w:numId w:val="34"/>
              </w:numPr>
              <w:rPr>
                <w:position w:val="-2"/>
              </w:rPr>
            </w:pPr>
            <w:r>
              <w:rPr>
                <w:rFonts w:eastAsia="Arial Unicode MS" w:hAnsi="Arial Unicode MS" w:cs="Arial Unicode MS"/>
              </w:rPr>
              <w:t>sla de goederen op volgens de looproute die je in de plattegrond hebt aangegeven en registreer de tijd die nodig was om alle goederen op de juiste locatie op te slaan</w:t>
            </w:r>
          </w:p>
        </w:tc>
      </w:tr>
    </w:tbl>
    <w:p w14:paraId="7A273F39" w14:textId="77777777" w:rsidR="00BB43C7" w:rsidRDefault="00BB43C7">
      <w:pPr>
        <w:pStyle w:val="Standaard1"/>
        <w:tabs>
          <w:tab w:val="left" w:pos="357"/>
        </w:tabs>
      </w:pPr>
    </w:p>
    <w:p w14:paraId="4EB169F0" w14:textId="77777777" w:rsidR="00BB43C7" w:rsidRDefault="00BB43C7">
      <w:pPr>
        <w:pStyle w:val="Standaard1"/>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6806"/>
        <w:gridCol w:w="1139"/>
        <w:gridCol w:w="1516"/>
      </w:tblGrid>
      <w:tr w:rsidR="00BB43C7" w14:paraId="7353D2C4" w14:textId="77777777">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739FC53" w14:textId="77777777" w:rsidR="00BB43C7" w:rsidRDefault="00AB2824">
            <w:pPr>
              <w:pStyle w:val="Tabelstijl1"/>
            </w:pPr>
            <w:r>
              <w:rPr>
                <w:rFonts w:eastAsia="Arial Unicode MS" w:hAnsi="Arial Unicode MS" w:cs="Arial Unicode MS"/>
              </w:rPr>
              <w:t>C. Lading 3</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691B15A" w14:textId="77777777" w:rsidR="00BB43C7" w:rsidRDefault="00BB43C7"/>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E4DA230" w14:textId="77777777" w:rsidR="00BB43C7" w:rsidRDefault="00BB43C7"/>
        </w:tc>
      </w:tr>
      <w:tr w:rsidR="00BB43C7" w14:paraId="329187F0" w14:textId="77777777">
        <w:tblPrEx>
          <w:shd w:val="clear" w:color="auto" w:fill="auto"/>
        </w:tblPrEx>
        <w:trPr>
          <w:trHeight w:val="488"/>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C9A668" w14:textId="77777777" w:rsidR="00BB43C7" w:rsidRDefault="00AB2824">
            <w:r>
              <w:rPr>
                <w:rFonts w:ascii="Helvetica" w:hAnsi="Arial Unicode MS" w:cs="Arial Unicode MS"/>
              </w:rPr>
              <w:t>De lading is afkomstig van Leverancier 3 uit Rotterdam</w:t>
            </w:r>
          </w:p>
          <w:p w14:paraId="6001D1B3" w14:textId="77777777" w:rsidR="00BB43C7" w:rsidRDefault="00AB2824">
            <w:pPr>
              <w:pStyle w:val="Tabelstijl2"/>
            </w:pPr>
            <w:r>
              <w:rPr>
                <w:rFonts w:eastAsia="Arial Unicode MS" w:hAnsi="Arial Unicode MS" w:cs="Arial Unicode MS"/>
              </w:rPr>
              <w:t>De vrachtbrief vermeld de volgende gegevens:</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D6ABD9" w14:textId="77777777" w:rsidR="00BB43C7" w:rsidRDefault="00AB2824">
            <w:pPr>
              <w:pStyle w:val="Tabelstijl2"/>
            </w:pPr>
            <w:r>
              <w:rPr>
                <w:rFonts w:eastAsia="Arial Unicode MS" w:hAnsi="Arial Unicode MS" w:cs="Arial Unicode M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8B8C49" w14:textId="77777777" w:rsidR="00BB43C7" w:rsidRDefault="00AB2824">
            <w:pPr>
              <w:pStyle w:val="Tabelstijl2"/>
            </w:pPr>
            <w:r>
              <w:rPr>
                <w:rFonts w:eastAsia="Arial Unicode MS" w:hAnsi="Arial Unicode MS" w:cs="Arial Unicode MS"/>
              </w:rPr>
              <w:t>Gewicht totaal</w:t>
            </w:r>
          </w:p>
        </w:tc>
      </w:tr>
      <w:tr w:rsidR="00BB43C7" w14:paraId="199693FF" w14:textId="77777777">
        <w:tblPrEx>
          <w:shd w:val="clear" w:color="auto" w:fill="auto"/>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418DD9A" w14:textId="77777777" w:rsidR="00BB43C7" w:rsidRDefault="00AB2824">
            <w:pPr>
              <w:pStyle w:val="Tabelstijl2"/>
              <w:jc w:val="right"/>
            </w:pPr>
            <w:r>
              <w:t>BO90010 Ouzozopam</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FA2780" w14:textId="77777777" w:rsidR="00BB43C7" w:rsidRDefault="00AB2824">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CA2913" w14:textId="77777777" w:rsidR="00BB43C7" w:rsidRDefault="00AB2824">
            <w:pPr>
              <w:pStyle w:val="Tabelstijl2"/>
            </w:pPr>
            <w:r>
              <w:rPr>
                <w:rFonts w:eastAsia="Arial Unicode MS" w:hAnsi="Arial Unicode MS" w:cs="Arial Unicode MS"/>
              </w:rPr>
              <w:t>10,2 kg</w:t>
            </w:r>
          </w:p>
        </w:tc>
      </w:tr>
      <w:tr w:rsidR="00BB43C7" w14:paraId="76A99283" w14:textId="77777777">
        <w:tblPrEx>
          <w:shd w:val="clear" w:color="auto" w:fill="auto"/>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B86C29" w14:textId="77777777" w:rsidR="00BB43C7" w:rsidRDefault="00AB2824">
            <w:pPr>
              <w:pStyle w:val="Tabelstijl2"/>
              <w:jc w:val="right"/>
            </w:pPr>
            <w:r>
              <w:t>800GSK Tiatopodan</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1A4884" w14:textId="77777777" w:rsidR="00BB43C7" w:rsidRDefault="00AB2824">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5CF82C" w14:textId="77777777" w:rsidR="00BB43C7" w:rsidRDefault="00AB2824">
            <w:pPr>
              <w:pStyle w:val="Tabelstijl2"/>
            </w:pPr>
            <w:r>
              <w:rPr>
                <w:rFonts w:eastAsia="Arial Unicode MS" w:hAnsi="Arial Unicode MS" w:cs="Arial Unicode MS"/>
              </w:rPr>
              <w:t>3,3 kg</w:t>
            </w:r>
          </w:p>
        </w:tc>
      </w:tr>
      <w:tr w:rsidR="00BB43C7" w14:paraId="0080238C" w14:textId="77777777">
        <w:tblPrEx>
          <w:shd w:val="clear" w:color="auto" w:fill="auto"/>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266A652" w14:textId="77777777" w:rsidR="00BB43C7" w:rsidRDefault="00AB2824">
            <w:pPr>
              <w:pStyle w:val="Tabelstijl2"/>
              <w:jc w:val="right"/>
            </w:pPr>
            <w:r>
              <w:t>EURO-1200 Europallet</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7078603" w14:textId="77777777" w:rsidR="00BB43C7" w:rsidRDefault="00AB2824">
            <w:pPr>
              <w:pStyle w:val="Tabelstijl2"/>
            </w:pPr>
            <w:r>
              <w:rPr>
                <w:rFonts w:eastAsia="Arial Unicode MS" w:hAnsi="Arial Unicode MS" w:cs="Arial Unicode MS"/>
              </w:rPr>
              <w:t>5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ACDBFD" w14:textId="77777777" w:rsidR="00BB43C7" w:rsidRDefault="00AB2824">
            <w:pPr>
              <w:pStyle w:val="Tabelstijl2"/>
            </w:pPr>
            <w:r>
              <w:rPr>
                <w:rFonts w:eastAsia="Arial Unicode MS" w:hAnsi="Arial Unicode MS" w:cs="Arial Unicode MS"/>
              </w:rPr>
              <w:t>60 kg</w:t>
            </w:r>
          </w:p>
        </w:tc>
      </w:tr>
      <w:tr w:rsidR="00BB43C7" w14:paraId="1448E732" w14:textId="77777777">
        <w:tblPrEx>
          <w:shd w:val="clear" w:color="auto" w:fill="auto"/>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E072E6" w14:textId="77777777" w:rsidR="00BB43C7" w:rsidRDefault="00AB2824">
            <w:pPr>
              <w:pStyle w:val="Tabelstijl2"/>
              <w:jc w:val="right"/>
            </w:pPr>
            <w:r>
              <w:t>FV309Z Friesche Vlag Vanille vla</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A4AE83" w14:textId="77777777" w:rsidR="00BB43C7" w:rsidRDefault="00AB2824">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C78513" w14:textId="77777777" w:rsidR="00BB43C7" w:rsidRDefault="00AB2824">
            <w:pPr>
              <w:pStyle w:val="Tabelstijl2"/>
            </w:pPr>
            <w:r>
              <w:rPr>
                <w:rFonts w:eastAsia="Arial Unicode MS" w:hAnsi="Arial Unicode MS" w:cs="Arial Unicode MS"/>
              </w:rPr>
              <w:t>3 kg</w:t>
            </w:r>
          </w:p>
        </w:tc>
      </w:tr>
      <w:tr w:rsidR="00BB43C7" w14:paraId="59D1473A" w14:textId="77777777">
        <w:tblPrEx>
          <w:shd w:val="clear" w:color="auto" w:fill="auto"/>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DA32F8" w14:textId="77777777" w:rsidR="00BB43C7" w:rsidRDefault="00AB2824">
            <w:pPr>
              <w:pStyle w:val="Tabelstijl2"/>
              <w:jc w:val="right"/>
            </w:pPr>
            <w:r>
              <w:t>566DR Bierglazen</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E22AB7" w14:textId="77777777" w:rsidR="00BB43C7" w:rsidRDefault="00AB2824">
            <w:pPr>
              <w:pStyle w:val="Tabelstijl2"/>
            </w:pPr>
            <w:r>
              <w:rPr>
                <w:rFonts w:eastAsia="Arial Unicode MS" w:hAnsi="Arial Unicode MS" w:cs="Arial Unicode MS"/>
              </w:rPr>
              <w:t>6 dozen</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8D610E" w14:textId="77777777" w:rsidR="00BB43C7" w:rsidRDefault="00AB2824">
            <w:pPr>
              <w:pStyle w:val="Tabelstijl2"/>
            </w:pPr>
            <w:r>
              <w:rPr>
                <w:rFonts w:eastAsia="Arial Unicode MS" w:hAnsi="Arial Unicode MS" w:cs="Arial Unicode MS"/>
              </w:rPr>
              <w:t>12 kg</w:t>
            </w:r>
          </w:p>
        </w:tc>
      </w:tr>
      <w:tr w:rsidR="00BB43C7" w14:paraId="25D2CAF4" w14:textId="77777777">
        <w:tblPrEx>
          <w:shd w:val="clear" w:color="auto" w:fill="auto"/>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A6608C" w14:textId="77777777" w:rsidR="00BB43C7" w:rsidRDefault="00AB2824">
            <w:pPr>
              <w:pStyle w:val="Tabelstijl2"/>
              <w:numPr>
                <w:ilvl w:val="0"/>
                <w:numId w:val="35"/>
              </w:numPr>
              <w:rPr>
                <w:position w:val="-2"/>
              </w:rPr>
            </w:pPr>
            <w:r>
              <w:rPr>
                <w:rFonts w:eastAsia="Arial Unicode MS" w:hAnsi="Arial Unicode MS" w:cs="Arial Unicode MS"/>
              </w:rPr>
              <w:t>weeg de totale lading en noteer het totaalgewicht</w:t>
            </w:r>
          </w:p>
        </w:tc>
      </w:tr>
      <w:tr w:rsidR="00BB43C7" w14:paraId="57EA6DF1" w14:textId="77777777">
        <w:tblPrEx>
          <w:shd w:val="clear" w:color="auto" w:fill="auto"/>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C0C24B" w14:textId="77777777" w:rsidR="00BB43C7" w:rsidRDefault="00AB2824">
            <w:pPr>
              <w:pStyle w:val="Tabelstijl2"/>
              <w:numPr>
                <w:ilvl w:val="0"/>
                <w:numId w:val="36"/>
              </w:numPr>
              <w:rPr>
                <w:position w:val="-2"/>
              </w:rPr>
            </w:pPr>
            <w:r>
              <w:rPr>
                <w:rFonts w:eastAsia="Arial Unicode MS" w:hAnsi="Arial Unicode MS" w:cs="Arial Unicode MS"/>
              </w:rPr>
              <w:t>is het gewicht gelijk aan het totaalgewicht van de vrachtbrief?</w:t>
            </w:r>
          </w:p>
        </w:tc>
      </w:tr>
      <w:tr w:rsidR="00BB43C7" w14:paraId="3087B66D" w14:textId="77777777">
        <w:tblPrEx>
          <w:shd w:val="clear" w:color="auto" w:fill="auto"/>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88A751" w14:textId="77777777" w:rsidR="00BB43C7" w:rsidRDefault="00AB2824">
            <w:pPr>
              <w:pStyle w:val="Tabelstijl2"/>
              <w:numPr>
                <w:ilvl w:val="0"/>
                <w:numId w:val="37"/>
              </w:numPr>
              <w:rPr>
                <w:position w:val="-2"/>
              </w:rPr>
            </w:pPr>
            <w:r>
              <w:rPr>
                <w:rFonts w:eastAsia="Arial Unicode MS" w:hAnsi="Arial Unicode MS" w:cs="Arial Unicode MS"/>
              </w:rPr>
              <w:t>hoe verklaar je een verschil in gewicht?</w:t>
            </w:r>
          </w:p>
        </w:tc>
      </w:tr>
      <w:tr w:rsidR="00BB43C7" w14:paraId="799DBAE6" w14:textId="77777777">
        <w:tblPrEx>
          <w:shd w:val="clear" w:color="auto" w:fill="auto"/>
        </w:tblPrEx>
        <w:trPr>
          <w:trHeight w:val="192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16E51EE" w14:textId="77777777" w:rsidR="00BB43C7" w:rsidRDefault="00AB2824">
            <w:pPr>
              <w:pStyle w:val="Tabelstijl2"/>
            </w:pPr>
            <w:r>
              <w:rPr>
                <w:rFonts w:eastAsia="Arial Unicode MS" w:hAnsi="Arial Unicode MS" w:cs="Arial Unicode MS"/>
              </w:rPr>
              <w:t>teken op de plattegrond de slimste looproute naar de volgende opslaglocaties:</w:t>
            </w:r>
          </w:p>
          <w:p w14:paraId="604A0B99" w14:textId="77777777" w:rsidR="00BB43C7" w:rsidRDefault="00AB2824">
            <w:pPr>
              <w:pStyle w:val="Tabelstijl2"/>
              <w:numPr>
                <w:ilvl w:val="0"/>
                <w:numId w:val="38"/>
              </w:numPr>
              <w:rPr>
                <w:position w:val="-2"/>
              </w:rPr>
            </w:pPr>
            <w:r>
              <w:rPr>
                <w:rFonts w:eastAsia="Arial Unicode MS" w:hAnsi="Arial Unicode MS" w:cs="Arial Unicode MS"/>
              </w:rPr>
              <w:t>BA 04 02</w:t>
            </w:r>
          </w:p>
          <w:p w14:paraId="13ABDB41" w14:textId="77777777" w:rsidR="00BB43C7" w:rsidRDefault="00AB2824">
            <w:pPr>
              <w:pStyle w:val="Tabelstijl2"/>
              <w:numPr>
                <w:ilvl w:val="0"/>
                <w:numId w:val="39"/>
              </w:numPr>
              <w:rPr>
                <w:position w:val="-2"/>
              </w:rPr>
            </w:pPr>
            <w:r>
              <w:rPr>
                <w:rFonts w:eastAsia="Arial Unicode MS" w:hAnsi="Arial Unicode MS" w:cs="Arial Unicode MS"/>
              </w:rPr>
              <w:t>BC 13 01</w:t>
            </w:r>
          </w:p>
          <w:p w14:paraId="43070AF4" w14:textId="77777777" w:rsidR="00BB43C7" w:rsidRDefault="00AB2824">
            <w:pPr>
              <w:pStyle w:val="Tabelstijl2"/>
              <w:numPr>
                <w:ilvl w:val="0"/>
                <w:numId w:val="40"/>
              </w:numPr>
              <w:rPr>
                <w:position w:val="-2"/>
              </w:rPr>
            </w:pPr>
            <w:r>
              <w:rPr>
                <w:rFonts w:eastAsia="Arial Unicode MS" w:hAnsi="Arial Unicode MS" w:cs="Arial Unicode MS"/>
              </w:rPr>
              <w:t>BC 17 03</w:t>
            </w:r>
          </w:p>
          <w:p w14:paraId="003C1147" w14:textId="77777777" w:rsidR="00BB43C7" w:rsidRDefault="00AB2824">
            <w:pPr>
              <w:pStyle w:val="Tabelstijl2"/>
              <w:numPr>
                <w:ilvl w:val="0"/>
                <w:numId w:val="41"/>
              </w:numPr>
              <w:rPr>
                <w:position w:val="-2"/>
              </w:rPr>
            </w:pPr>
            <w:r>
              <w:rPr>
                <w:rFonts w:eastAsia="Arial Unicode MS" w:hAnsi="Arial Unicode MS" w:cs="Arial Unicode MS"/>
              </w:rPr>
              <w:t>BG 04 03</w:t>
            </w:r>
          </w:p>
          <w:p w14:paraId="1B6F9415" w14:textId="77777777" w:rsidR="00BB43C7" w:rsidRDefault="00AB2824">
            <w:pPr>
              <w:pStyle w:val="Tabelstijl2"/>
              <w:numPr>
                <w:ilvl w:val="0"/>
                <w:numId w:val="42"/>
              </w:numPr>
              <w:rPr>
                <w:position w:val="-2"/>
              </w:rPr>
            </w:pPr>
            <w:r>
              <w:rPr>
                <w:rFonts w:eastAsia="Arial Unicode MS" w:hAnsi="Arial Unicode MS" w:cs="Arial Unicode MS"/>
              </w:rPr>
              <w:t>vrije locatie (vul hier de locatiecode in, waar de goederen nu liggen)</w:t>
            </w:r>
          </w:p>
          <w:p w14:paraId="2290A174" w14:textId="77777777" w:rsidR="00BB43C7" w:rsidRDefault="00AB2824">
            <w:pPr>
              <w:pStyle w:val="Tabelstijl2"/>
              <w:numPr>
                <w:ilvl w:val="0"/>
                <w:numId w:val="43"/>
              </w:numPr>
              <w:rPr>
                <w:position w:val="-2"/>
              </w:rPr>
            </w:pPr>
            <w:r>
              <w:rPr>
                <w:rFonts w:eastAsia="Arial Unicode MS" w:hAnsi="Arial Unicode MS" w:cs="Arial Unicode MS"/>
              </w:rPr>
              <w:t>BC 13 02</w:t>
            </w:r>
          </w:p>
          <w:p w14:paraId="218EAD5E" w14:textId="77777777" w:rsidR="00BB43C7" w:rsidRDefault="00AB2824">
            <w:pPr>
              <w:pStyle w:val="Tabelstijl2"/>
              <w:numPr>
                <w:ilvl w:val="0"/>
                <w:numId w:val="44"/>
              </w:numPr>
              <w:rPr>
                <w:position w:val="-2"/>
              </w:rPr>
            </w:pPr>
            <w:r>
              <w:rPr>
                <w:rFonts w:eastAsia="Arial Unicode MS" w:hAnsi="Arial Unicode MS" w:cs="Arial Unicode MS"/>
              </w:rPr>
              <w:t>BG 04 02</w:t>
            </w:r>
          </w:p>
        </w:tc>
      </w:tr>
      <w:tr w:rsidR="00BB43C7" w14:paraId="3A276139" w14:textId="77777777">
        <w:tblPrEx>
          <w:shd w:val="clear" w:color="auto" w:fill="auto"/>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17FBE5" w14:textId="77777777" w:rsidR="00BB43C7" w:rsidRDefault="00AB2824">
            <w:pPr>
              <w:pStyle w:val="Tabelstijl2"/>
              <w:numPr>
                <w:ilvl w:val="0"/>
                <w:numId w:val="45"/>
              </w:numPr>
              <w:rPr>
                <w:position w:val="-2"/>
              </w:rPr>
            </w:pPr>
            <w:r>
              <w:rPr>
                <w:rFonts w:eastAsia="Arial Unicode MS" w:hAnsi="Arial Unicode MS" w:cs="Arial Unicode MS"/>
              </w:rPr>
              <w:t>zoek uit welke opslaglocatie hoort bij de geleverde goederen</w:t>
            </w:r>
          </w:p>
        </w:tc>
      </w:tr>
      <w:tr w:rsidR="00BB43C7" w14:paraId="79B1456D" w14:textId="77777777">
        <w:tblPrEx>
          <w:shd w:val="clear" w:color="auto" w:fill="auto"/>
        </w:tblPrEx>
        <w:trPr>
          <w:trHeight w:val="96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C9AA2A" w14:textId="77777777" w:rsidR="00BB43C7" w:rsidRDefault="00AB2824">
            <w:pPr>
              <w:pStyle w:val="Tabelstijl2"/>
              <w:numPr>
                <w:ilvl w:val="0"/>
                <w:numId w:val="46"/>
              </w:numPr>
              <w:rPr>
                <w:position w:val="-2"/>
              </w:rPr>
            </w:pPr>
            <w:r>
              <w:rPr>
                <w:rFonts w:eastAsia="Arial Unicode MS" w:hAnsi="Arial Unicode MS" w:cs="Arial Unicode MS"/>
              </w:rPr>
              <w:t>controleer de geleverde goederen.</w:t>
            </w:r>
          </w:p>
          <w:p w14:paraId="3A91DAA9" w14:textId="77777777" w:rsidR="00BB43C7" w:rsidRDefault="00AB2824">
            <w:pPr>
              <w:pStyle w:val="Tabelstijl2"/>
              <w:numPr>
                <w:ilvl w:val="0"/>
                <w:numId w:val="47"/>
              </w:numPr>
              <w:rPr>
                <w:position w:val="-2"/>
              </w:rPr>
            </w:pPr>
            <w:r>
              <w:rPr>
                <w:rFonts w:eastAsia="Arial Unicode MS" w:hAnsi="Arial Unicode MS" w:cs="Arial Unicode MS"/>
              </w:rPr>
              <w:t>zijn alle verpakkingen in goede staat?</w:t>
            </w:r>
          </w:p>
          <w:p w14:paraId="087E513A" w14:textId="77777777" w:rsidR="00BB43C7" w:rsidRDefault="00AB2824">
            <w:pPr>
              <w:pStyle w:val="Tabelstijl2"/>
              <w:numPr>
                <w:ilvl w:val="0"/>
                <w:numId w:val="48"/>
              </w:numPr>
              <w:rPr>
                <w:position w:val="-2"/>
              </w:rPr>
            </w:pPr>
            <w:r>
              <w:rPr>
                <w:rFonts w:eastAsia="Arial Unicode MS" w:hAnsi="Arial Unicode MS" w:cs="Arial Unicode MS"/>
              </w:rPr>
              <w:t>zijn de juiste goederen geleverd?</w:t>
            </w:r>
          </w:p>
          <w:p w14:paraId="70FECAA6" w14:textId="77777777" w:rsidR="00BB43C7" w:rsidRDefault="00AB2824">
            <w:pPr>
              <w:pStyle w:val="Tabelstijl2"/>
              <w:numPr>
                <w:ilvl w:val="0"/>
                <w:numId w:val="49"/>
              </w:numPr>
              <w:rPr>
                <w:position w:val="-2"/>
              </w:rPr>
            </w:pPr>
            <w:r>
              <w:rPr>
                <w:rFonts w:eastAsia="Arial Unicode MS" w:hAnsi="Arial Unicode MS" w:cs="Arial Unicode MS"/>
              </w:rPr>
              <w:t>zijn de juiste aantallen geleverd?</w:t>
            </w:r>
          </w:p>
        </w:tc>
      </w:tr>
      <w:tr w:rsidR="00BB43C7" w14:paraId="35D9A07F" w14:textId="77777777">
        <w:tblPrEx>
          <w:shd w:val="clear" w:color="auto" w:fill="auto"/>
        </w:tblPrEx>
        <w:trPr>
          <w:trHeight w:val="48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C16202" w14:textId="77777777" w:rsidR="00BB43C7" w:rsidRDefault="00AB2824">
            <w:pPr>
              <w:pStyle w:val="Tabelstijl2"/>
              <w:numPr>
                <w:ilvl w:val="0"/>
                <w:numId w:val="50"/>
              </w:numPr>
              <w:rPr>
                <w:position w:val="-2"/>
              </w:rPr>
            </w:pPr>
            <w:r>
              <w:rPr>
                <w:rFonts w:eastAsia="Arial Unicode MS" w:hAnsi="Arial Unicode MS" w:cs="Arial Unicode MS"/>
              </w:rPr>
              <w:t>sla de goederen op volgens de looproute die je in de plattegrond hebt aangegeven en registreer de tijd die nodig was om alle goederen op de juiste locatie op te slaan</w:t>
            </w:r>
          </w:p>
        </w:tc>
      </w:tr>
    </w:tbl>
    <w:p w14:paraId="78EF03B2" w14:textId="77777777" w:rsidR="00BB43C7" w:rsidRDefault="00BB43C7">
      <w:pPr>
        <w:pStyle w:val="Ondertitel1"/>
      </w:pPr>
    </w:p>
    <w:p w14:paraId="046DC286" w14:textId="77777777" w:rsidR="00BB43C7" w:rsidRDefault="00BB43C7">
      <w:pPr>
        <w:pStyle w:val="Hoofdtekst"/>
      </w:pPr>
    </w:p>
    <w:p w14:paraId="01CC2FBA" w14:textId="77777777" w:rsidR="00AB2824" w:rsidRDefault="00AB2824">
      <w:pPr>
        <w:rPr>
          <w:rFonts w:ascii="Calibri" w:eastAsia="Calibri" w:hAnsi="Calibri" w:cs="Calibri"/>
          <w:color w:val="000000"/>
          <w:sz w:val="22"/>
          <w:szCs w:val="22"/>
          <w:lang w:val="nl-NL" w:eastAsia="nl-NL"/>
        </w:rPr>
      </w:pPr>
      <w:r>
        <w:br w:type="page"/>
      </w:r>
    </w:p>
    <w:p w14:paraId="114FAA05" w14:textId="77777777" w:rsidR="00BB43C7" w:rsidRDefault="00BB43C7">
      <w:pPr>
        <w:pStyle w:val="Standaard1"/>
        <w:tabs>
          <w:tab w:val="left" w:pos="357"/>
        </w:tabs>
      </w:pPr>
    </w:p>
    <w:p w14:paraId="383A452E" w14:textId="77777777" w:rsidR="00BB43C7" w:rsidRDefault="00BB43C7">
      <w:pPr>
        <w:pStyle w:val="Hoofdtekst"/>
      </w:pPr>
    </w:p>
    <w:p w14:paraId="2E7CCB81" w14:textId="77777777" w:rsidR="00BB43C7" w:rsidRDefault="00AB2824">
      <w:pPr>
        <w:pStyle w:val="Ondertitel1"/>
      </w:pPr>
      <w:bookmarkStart w:id="5" w:name="_Toc4"/>
      <w:r>
        <w:rPr>
          <w:rFonts w:eastAsia="Arial Unicode MS" w:hAnsi="Arial Unicode MS" w:cs="Arial Unicode MS"/>
        </w:rPr>
        <w:t>Achtergrondinformatie</w:t>
      </w:r>
      <w:bookmarkEnd w:id="5"/>
    </w:p>
    <w:p w14:paraId="0497ECE2" w14:textId="77777777" w:rsidR="00BB43C7" w:rsidRDefault="00AB2824">
      <w:pPr>
        <w:pStyle w:val="Standaard1"/>
      </w:pPr>
      <w:r>
        <w:t>Er is geen specifieke achtergrondinformatie bij deze opdracht.</w:t>
      </w:r>
    </w:p>
    <w:p w14:paraId="5367457C" w14:textId="77777777" w:rsidR="00BB43C7" w:rsidRDefault="00BB43C7">
      <w:pPr>
        <w:pStyle w:val="Standaard1"/>
      </w:pPr>
    </w:p>
    <w:p w14:paraId="3BE18668" w14:textId="77777777" w:rsidR="00BB43C7" w:rsidRDefault="00BB43C7">
      <w:pPr>
        <w:pStyle w:val="Standaard1"/>
      </w:pPr>
    </w:p>
    <w:p w14:paraId="55EE0DE2" w14:textId="77777777" w:rsidR="00BB43C7" w:rsidRDefault="00AB2824">
      <w:pPr>
        <w:pStyle w:val="Ondertitel1"/>
        <w:rPr>
          <w:sz w:val="24"/>
          <w:szCs w:val="24"/>
        </w:rPr>
      </w:pPr>
      <w:bookmarkStart w:id="6" w:name="_Toc5"/>
      <w:r>
        <w:rPr>
          <w:sz w:val="24"/>
          <w:szCs w:val="24"/>
        </w:rPr>
        <w:t>Handige websites bij deze opdracht:</w:t>
      </w:r>
      <w:bookmarkEnd w:id="6"/>
    </w:p>
    <w:p w14:paraId="28978998" w14:textId="77777777" w:rsidR="00BB43C7" w:rsidRDefault="00AB2824">
      <w:pPr>
        <w:pStyle w:val="Standaard1"/>
      </w:pPr>
      <w:r>
        <w:t>Er zijn bij deze opdracht geen specifieke websites van belang.</w:t>
      </w:r>
    </w:p>
    <w:p w14:paraId="588654AC" w14:textId="77777777" w:rsidR="00BB43C7" w:rsidRDefault="00BB43C7">
      <w:pPr>
        <w:pStyle w:val="Standaard1"/>
      </w:pPr>
    </w:p>
    <w:p w14:paraId="346B3D20" w14:textId="77777777" w:rsidR="00BB43C7" w:rsidRDefault="00AB2824">
      <w:pPr>
        <w:pStyle w:val="Standaard1"/>
      </w:pPr>
      <w:r>
        <w:br w:type="page"/>
      </w:r>
    </w:p>
    <w:p w14:paraId="1114CB05" w14:textId="77777777" w:rsidR="00BB43C7" w:rsidRDefault="00BB43C7">
      <w:pPr>
        <w:pStyle w:val="Standaard1"/>
      </w:pPr>
    </w:p>
    <w:p w14:paraId="65BD42D9" w14:textId="77777777" w:rsidR="00BB43C7" w:rsidRDefault="00AB2824">
      <w:pPr>
        <w:pStyle w:val="Ondertitel1"/>
      </w:pPr>
      <w:bookmarkStart w:id="7" w:name="_Toc6"/>
      <w:r>
        <w:rPr>
          <w:rFonts w:eastAsia="Arial Unicode MS" w:hAnsi="Arial Unicode MS" w:cs="Arial Unicode MS"/>
        </w:rPr>
        <w:t>Bijlage 1 bij opdracht 26</w:t>
      </w:r>
      <w:bookmarkEnd w:id="7"/>
    </w:p>
    <w:p w14:paraId="28BA7C57" w14:textId="77777777" w:rsidR="00BB43C7" w:rsidRDefault="00BB43C7">
      <w:pPr>
        <w:pStyle w:val="Ondertitel1"/>
      </w:pPr>
    </w:p>
    <w:p w14:paraId="1540D29A" w14:textId="77777777" w:rsidR="00BB43C7" w:rsidRDefault="00AB2824">
      <w:pPr>
        <w:pStyle w:val="Ondertitel1"/>
      </w:pPr>
      <w:r>
        <w:rPr>
          <w:noProof/>
        </w:rPr>
        <w:drawing>
          <wp:anchor distT="152400" distB="152400" distL="152400" distR="152400" simplePos="0" relativeHeight="251661312" behindDoc="0" locked="0" layoutInCell="1" allowOverlap="1" wp14:anchorId="0A059A70" wp14:editId="140278F5">
            <wp:simplePos x="0" y="0"/>
            <wp:positionH relativeFrom="margin">
              <wp:posOffset>-92311</wp:posOffset>
            </wp:positionH>
            <wp:positionV relativeFrom="line">
              <wp:posOffset>375704</wp:posOffset>
            </wp:positionV>
            <wp:extent cx="5812572" cy="8225521"/>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20130510 Plattegrond Praktijkhal Nijmegen.xlsx.pdf"/>
                    <pic:cNvPicPr/>
                  </pic:nvPicPr>
                  <pic:blipFill>
                    <a:blip r:embed="rId12">
                      <a:extLst/>
                    </a:blip>
                    <a:stretch>
                      <a:fillRect/>
                    </a:stretch>
                  </pic:blipFill>
                  <pic:spPr>
                    <a:xfrm>
                      <a:off x="0" y="0"/>
                      <a:ext cx="5812572" cy="8225521"/>
                    </a:xfrm>
                    <a:prstGeom prst="rect">
                      <a:avLst/>
                    </a:prstGeom>
                    <a:ln w="12700" cap="flat">
                      <a:noFill/>
                      <a:miter lim="400000"/>
                    </a:ln>
                    <a:effectLst/>
                  </pic:spPr>
                </pic:pic>
              </a:graphicData>
            </a:graphic>
          </wp:anchor>
        </w:drawing>
      </w:r>
    </w:p>
    <w:sectPr w:rsidR="00BB43C7">
      <w:headerReference w:type="default" r:id="rId13"/>
      <w:footerReference w:type="default" r:id="rId14"/>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46C6A" w14:textId="77777777" w:rsidR="00AC11F2" w:rsidRDefault="00AB2824">
      <w:r>
        <w:separator/>
      </w:r>
    </w:p>
  </w:endnote>
  <w:endnote w:type="continuationSeparator" w:id="0">
    <w:p w14:paraId="45F93198" w14:textId="77777777" w:rsidR="00AC11F2" w:rsidRDefault="00AB2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Bold">
    <w:altName w:val="Arial"/>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2584B" w14:textId="77777777" w:rsidR="00BB43C7" w:rsidRDefault="00AB2824">
    <w:pPr>
      <w:pStyle w:val="Kop-envoettekst"/>
      <w:tabs>
        <w:tab w:val="clear" w:pos="9020"/>
        <w:tab w:val="center" w:pos="4819"/>
        <w:tab w:val="right" w:pos="9638"/>
      </w:tabs>
    </w:pPr>
    <w:r>
      <w:rPr>
        <w:rFonts w:ascii="Calibri"/>
        <w:sz w:val="22"/>
        <w:szCs w:val="22"/>
      </w:rPr>
      <w:tab/>
    </w:r>
    <w:r>
      <w:rPr>
        <w:rFonts w:ascii="Calibri"/>
        <w:sz w:val="22"/>
        <w:szCs w:val="22"/>
      </w:rPr>
      <w:fldChar w:fldCharType="begin"/>
    </w:r>
    <w:r>
      <w:rPr>
        <w:rFonts w:ascii="Calibri"/>
        <w:sz w:val="22"/>
        <w:szCs w:val="22"/>
      </w:rPr>
      <w:instrText xml:space="preserve"> PAGE </w:instrText>
    </w:r>
    <w:r>
      <w:rPr>
        <w:rFonts w:ascii="Calibri"/>
        <w:sz w:val="22"/>
        <w:szCs w:val="22"/>
      </w:rPr>
      <w:fldChar w:fldCharType="separate"/>
    </w:r>
    <w:r w:rsidR="00BF48F3">
      <w:rPr>
        <w:rFonts w:ascii="Calibri"/>
        <w:noProof/>
        <w:sz w:val="22"/>
        <w:szCs w:val="22"/>
      </w:rPr>
      <w:t>1</w:t>
    </w:r>
    <w:r>
      <w:rPr>
        <w:rFonts w:ascii="Calibri"/>
        <w:sz w:val="22"/>
        <w:szCs w:val="22"/>
      </w:rPr>
      <w:fldChar w:fldCharType="end"/>
    </w:r>
    <w:r>
      <w:rPr>
        <w:rFonts w:ascii="Calibri"/>
        <w:sz w:val="22"/>
        <w:szCs w:val="22"/>
      </w:rPr>
      <w:tab/>
      <w:t>Opdracht</w:t>
    </w:r>
    <w:r>
      <w:rPr>
        <w:rFonts w:ascii="Calibri"/>
        <w:sz w:val="22"/>
        <w:szCs w:val="22"/>
        <w:lang w:val="en-US"/>
      </w:rPr>
      <w:t xml:space="preserve"> </w:t>
    </w:r>
    <w:r>
      <w:rPr>
        <w:rFonts w:ascii="Calibri"/>
        <w:sz w:val="22"/>
        <w:szCs w:val="22"/>
      </w:rPr>
      <w:t>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7004F" w14:textId="77777777" w:rsidR="00AC11F2" w:rsidRDefault="00AB2824">
      <w:r>
        <w:separator/>
      </w:r>
    </w:p>
  </w:footnote>
  <w:footnote w:type="continuationSeparator" w:id="0">
    <w:p w14:paraId="3FD54F9F" w14:textId="77777777" w:rsidR="00AC11F2" w:rsidRDefault="00AB28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71DF1" w14:textId="77777777" w:rsidR="00BB43C7" w:rsidRDefault="00BB43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A0E32"/>
    <w:multiLevelType w:val="multilevel"/>
    <w:tmpl w:val="AF1EABE6"/>
    <w:styleLink w:val="Opsommingstekengroot"/>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1">
    <w:nsid w:val="026502DE"/>
    <w:multiLevelType w:val="multilevel"/>
    <w:tmpl w:val="37365D3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2">
    <w:nsid w:val="03696F9C"/>
    <w:multiLevelType w:val="multilevel"/>
    <w:tmpl w:val="F6CC9C8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3">
    <w:nsid w:val="04A842C7"/>
    <w:multiLevelType w:val="multilevel"/>
    <w:tmpl w:val="0D329B5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4">
    <w:nsid w:val="05F25722"/>
    <w:multiLevelType w:val="multilevel"/>
    <w:tmpl w:val="040E052C"/>
    <w:lvl w:ilvl="0">
      <w:start w:val="1"/>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5">
    <w:nsid w:val="06AF15D6"/>
    <w:multiLevelType w:val="multilevel"/>
    <w:tmpl w:val="C21E7FA2"/>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6">
    <w:nsid w:val="0AF80E04"/>
    <w:multiLevelType w:val="multilevel"/>
    <w:tmpl w:val="B1A0BDA2"/>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7">
    <w:nsid w:val="0F1D0005"/>
    <w:multiLevelType w:val="multilevel"/>
    <w:tmpl w:val="00A40116"/>
    <w:lvl w:ilvl="0">
      <w:start w:val="1"/>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8">
    <w:nsid w:val="0F2B1777"/>
    <w:multiLevelType w:val="multilevel"/>
    <w:tmpl w:val="D2384CA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9">
    <w:nsid w:val="0FD5195D"/>
    <w:multiLevelType w:val="multilevel"/>
    <w:tmpl w:val="8EA4B21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10">
    <w:nsid w:val="0FEB6939"/>
    <w:multiLevelType w:val="multilevel"/>
    <w:tmpl w:val="06C0557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11">
    <w:nsid w:val="10F10ED8"/>
    <w:multiLevelType w:val="multilevel"/>
    <w:tmpl w:val="5E36B12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12">
    <w:nsid w:val="12016C4A"/>
    <w:multiLevelType w:val="multilevel"/>
    <w:tmpl w:val="38D0EB9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13">
    <w:nsid w:val="1915782C"/>
    <w:multiLevelType w:val="multilevel"/>
    <w:tmpl w:val="03505CB4"/>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14">
    <w:nsid w:val="1BC62829"/>
    <w:multiLevelType w:val="multilevel"/>
    <w:tmpl w:val="B9601C68"/>
    <w:styleLink w:val="Opsommingsteken"/>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15">
    <w:nsid w:val="1CC2650D"/>
    <w:multiLevelType w:val="multilevel"/>
    <w:tmpl w:val="EE38680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16">
    <w:nsid w:val="1E637153"/>
    <w:multiLevelType w:val="multilevel"/>
    <w:tmpl w:val="7E5021F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17">
    <w:nsid w:val="1EC23153"/>
    <w:multiLevelType w:val="multilevel"/>
    <w:tmpl w:val="03BE07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18">
    <w:nsid w:val="205D4229"/>
    <w:multiLevelType w:val="multilevel"/>
    <w:tmpl w:val="A436238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19">
    <w:nsid w:val="26C05DB2"/>
    <w:multiLevelType w:val="multilevel"/>
    <w:tmpl w:val="64847AB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20">
    <w:nsid w:val="26ED0316"/>
    <w:multiLevelType w:val="multilevel"/>
    <w:tmpl w:val="3C44612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21">
    <w:nsid w:val="276F195D"/>
    <w:multiLevelType w:val="multilevel"/>
    <w:tmpl w:val="5C56C94A"/>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22">
    <w:nsid w:val="2C795908"/>
    <w:multiLevelType w:val="multilevel"/>
    <w:tmpl w:val="7E90FA3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23">
    <w:nsid w:val="2CA279A8"/>
    <w:multiLevelType w:val="multilevel"/>
    <w:tmpl w:val="D500DA0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24">
    <w:nsid w:val="32F35EE7"/>
    <w:multiLevelType w:val="multilevel"/>
    <w:tmpl w:val="2D5205C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25">
    <w:nsid w:val="3CC77026"/>
    <w:multiLevelType w:val="multilevel"/>
    <w:tmpl w:val="506821F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26">
    <w:nsid w:val="3E5E4FD6"/>
    <w:multiLevelType w:val="multilevel"/>
    <w:tmpl w:val="227C749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27">
    <w:nsid w:val="43C10D84"/>
    <w:multiLevelType w:val="multilevel"/>
    <w:tmpl w:val="63C0364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28">
    <w:nsid w:val="43D86ADC"/>
    <w:multiLevelType w:val="multilevel"/>
    <w:tmpl w:val="7898DEB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29">
    <w:nsid w:val="47C106EA"/>
    <w:multiLevelType w:val="multilevel"/>
    <w:tmpl w:val="F8A219B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30">
    <w:nsid w:val="4AED3155"/>
    <w:multiLevelType w:val="multilevel"/>
    <w:tmpl w:val="9C9EC45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31">
    <w:nsid w:val="4FF373D6"/>
    <w:multiLevelType w:val="multilevel"/>
    <w:tmpl w:val="2F66BD1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32">
    <w:nsid w:val="5318112A"/>
    <w:multiLevelType w:val="multilevel"/>
    <w:tmpl w:val="69B0EA8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33">
    <w:nsid w:val="54E06B98"/>
    <w:multiLevelType w:val="multilevel"/>
    <w:tmpl w:val="D1ECC7D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34">
    <w:nsid w:val="54EC3658"/>
    <w:multiLevelType w:val="multilevel"/>
    <w:tmpl w:val="311093D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35">
    <w:nsid w:val="55641F15"/>
    <w:multiLevelType w:val="multilevel"/>
    <w:tmpl w:val="3DBCA67A"/>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36">
    <w:nsid w:val="58003517"/>
    <w:multiLevelType w:val="multilevel"/>
    <w:tmpl w:val="D11004C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37">
    <w:nsid w:val="5A8734C8"/>
    <w:multiLevelType w:val="multilevel"/>
    <w:tmpl w:val="329E312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38">
    <w:nsid w:val="5EB22AE4"/>
    <w:multiLevelType w:val="multilevel"/>
    <w:tmpl w:val="2A008832"/>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39">
    <w:nsid w:val="605039DC"/>
    <w:multiLevelType w:val="multilevel"/>
    <w:tmpl w:val="EF40EC6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40">
    <w:nsid w:val="61221A6E"/>
    <w:multiLevelType w:val="multilevel"/>
    <w:tmpl w:val="30544BC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41">
    <w:nsid w:val="62343E42"/>
    <w:multiLevelType w:val="multilevel"/>
    <w:tmpl w:val="78582A7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42">
    <w:nsid w:val="63C95C94"/>
    <w:multiLevelType w:val="multilevel"/>
    <w:tmpl w:val="C3D0816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43">
    <w:nsid w:val="65A65816"/>
    <w:multiLevelType w:val="multilevel"/>
    <w:tmpl w:val="06D6AC3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44">
    <w:nsid w:val="677D00E8"/>
    <w:multiLevelType w:val="multilevel"/>
    <w:tmpl w:val="E4C85F8E"/>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45">
    <w:nsid w:val="6ED646AD"/>
    <w:multiLevelType w:val="multilevel"/>
    <w:tmpl w:val="53B82BF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46">
    <w:nsid w:val="71841AF0"/>
    <w:multiLevelType w:val="multilevel"/>
    <w:tmpl w:val="2A5EA61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47">
    <w:nsid w:val="72FB528C"/>
    <w:multiLevelType w:val="multilevel"/>
    <w:tmpl w:val="13A4C34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48">
    <w:nsid w:val="78983D65"/>
    <w:multiLevelType w:val="multilevel"/>
    <w:tmpl w:val="F368A33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abstractNum w:abstractNumId="49">
    <w:nsid w:val="7DB96E05"/>
    <w:multiLevelType w:val="multilevel"/>
    <w:tmpl w:val="F28EF35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14:textOutline w14:w="0" w14:cap="rnd" w14:cmpd="sng" w14:algn="ctr">
          <w14:noFill/>
          <w14:prstDash w14:val="solid"/>
          <w14:bevel/>
        </w14:textOutline>
      </w:rPr>
    </w:lvl>
  </w:abstractNum>
  <w:num w:numId="1">
    <w:abstractNumId w:val="4"/>
  </w:num>
  <w:num w:numId="2">
    <w:abstractNumId w:val="44"/>
  </w:num>
  <w:num w:numId="3">
    <w:abstractNumId w:val="21"/>
  </w:num>
  <w:num w:numId="4">
    <w:abstractNumId w:val="35"/>
  </w:num>
  <w:num w:numId="5">
    <w:abstractNumId w:val="13"/>
  </w:num>
  <w:num w:numId="6">
    <w:abstractNumId w:val="0"/>
  </w:num>
  <w:num w:numId="7">
    <w:abstractNumId w:val="7"/>
  </w:num>
  <w:num w:numId="8">
    <w:abstractNumId w:val="12"/>
  </w:num>
  <w:num w:numId="9">
    <w:abstractNumId w:val="29"/>
  </w:num>
  <w:num w:numId="10">
    <w:abstractNumId w:val="24"/>
  </w:num>
  <w:num w:numId="11">
    <w:abstractNumId w:val="25"/>
  </w:num>
  <w:num w:numId="12">
    <w:abstractNumId w:val="18"/>
  </w:num>
  <w:num w:numId="13">
    <w:abstractNumId w:val="15"/>
  </w:num>
  <w:num w:numId="14">
    <w:abstractNumId w:val="20"/>
  </w:num>
  <w:num w:numId="15">
    <w:abstractNumId w:val="9"/>
  </w:num>
  <w:num w:numId="16">
    <w:abstractNumId w:val="39"/>
  </w:num>
  <w:num w:numId="17">
    <w:abstractNumId w:val="36"/>
  </w:num>
  <w:num w:numId="18">
    <w:abstractNumId w:val="30"/>
  </w:num>
  <w:num w:numId="19">
    <w:abstractNumId w:val="34"/>
  </w:num>
  <w:num w:numId="20">
    <w:abstractNumId w:val="8"/>
  </w:num>
  <w:num w:numId="21">
    <w:abstractNumId w:val="48"/>
  </w:num>
  <w:num w:numId="22">
    <w:abstractNumId w:val="49"/>
  </w:num>
  <w:num w:numId="23">
    <w:abstractNumId w:val="38"/>
  </w:num>
  <w:num w:numId="24">
    <w:abstractNumId w:val="26"/>
  </w:num>
  <w:num w:numId="25">
    <w:abstractNumId w:val="19"/>
  </w:num>
  <w:num w:numId="26">
    <w:abstractNumId w:val="45"/>
  </w:num>
  <w:num w:numId="27">
    <w:abstractNumId w:val="1"/>
  </w:num>
  <w:num w:numId="28">
    <w:abstractNumId w:val="10"/>
  </w:num>
  <w:num w:numId="29">
    <w:abstractNumId w:val="5"/>
  </w:num>
  <w:num w:numId="30">
    <w:abstractNumId w:val="43"/>
  </w:num>
  <w:num w:numId="31">
    <w:abstractNumId w:val="2"/>
  </w:num>
  <w:num w:numId="32">
    <w:abstractNumId w:val="47"/>
  </w:num>
  <w:num w:numId="33">
    <w:abstractNumId w:val="46"/>
  </w:num>
  <w:num w:numId="34">
    <w:abstractNumId w:val="31"/>
  </w:num>
  <w:num w:numId="35">
    <w:abstractNumId w:val="37"/>
  </w:num>
  <w:num w:numId="36">
    <w:abstractNumId w:val="40"/>
  </w:num>
  <w:num w:numId="37">
    <w:abstractNumId w:val="11"/>
  </w:num>
  <w:num w:numId="38">
    <w:abstractNumId w:val="41"/>
  </w:num>
  <w:num w:numId="39">
    <w:abstractNumId w:val="3"/>
  </w:num>
  <w:num w:numId="40">
    <w:abstractNumId w:val="6"/>
  </w:num>
  <w:num w:numId="41">
    <w:abstractNumId w:val="33"/>
  </w:num>
  <w:num w:numId="42">
    <w:abstractNumId w:val="16"/>
  </w:num>
  <w:num w:numId="43">
    <w:abstractNumId w:val="22"/>
  </w:num>
  <w:num w:numId="44">
    <w:abstractNumId w:val="32"/>
  </w:num>
  <w:num w:numId="45">
    <w:abstractNumId w:val="23"/>
  </w:num>
  <w:num w:numId="46">
    <w:abstractNumId w:val="28"/>
  </w:num>
  <w:num w:numId="47">
    <w:abstractNumId w:val="42"/>
  </w:num>
  <w:num w:numId="48">
    <w:abstractNumId w:val="17"/>
  </w:num>
  <w:num w:numId="49">
    <w:abstractNumId w:val="27"/>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3C7"/>
    <w:rsid w:val="00AB2824"/>
    <w:rsid w:val="00AC11F2"/>
    <w:rsid w:val="00BB43C7"/>
    <w:rsid w:val="00BF48F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51B62"/>
  <w15:docId w15:val="{98FFB496-A5F0-4246-B2CE-1F2F71DE2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Hoofdtekst">
    <w:name w:val="Hoofdtekst"/>
    <w:rPr>
      <w:rFonts w:ascii="Arial" w:eastAsia="Arial" w:hAnsi="Arial" w:cs="Arial"/>
      <w:color w:val="000000"/>
    </w:rPr>
  </w:style>
  <w:style w:type="paragraph" w:customStyle="1" w:styleId="Titel1">
    <w:name w:val="Titel 1"/>
    <w:next w:val="Hoofdtekst"/>
    <w:pPr>
      <w:keepNext/>
      <w:outlineLvl w:val="1"/>
    </w:pPr>
    <w:rPr>
      <w:rFonts w:ascii="Calibri" w:eastAsia="Calibri" w:hAnsi="Calibri" w:cs="Calibri"/>
      <w:b/>
      <w:bCs/>
      <w:color w:val="0081BE"/>
      <w:sz w:val="36"/>
      <w:szCs w:val="36"/>
    </w:rPr>
  </w:style>
  <w:style w:type="paragraph" w:customStyle="1" w:styleId="BovenliggendonderdeelvanTOC1">
    <w:name w:val="Bovenliggend onderdeel van TOC 1"/>
    <w:pPr>
      <w:tabs>
        <w:tab w:val="right" w:pos="8928"/>
      </w:tabs>
      <w:spacing w:after="120"/>
    </w:pPr>
    <w:rPr>
      <w:rFonts w:ascii="Helvetica" w:eastAsia="Helvetica" w:hAnsi="Helvetica" w:cs="Helvetica"/>
      <w:color w:val="000000"/>
      <w:sz w:val="28"/>
      <w:szCs w:val="28"/>
    </w:rPr>
  </w:style>
  <w:style w:type="paragraph" w:customStyle="1" w:styleId="Inhopg11">
    <w:name w:val="Inhopg 11"/>
    <w:basedOn w:val="BovenliggendonderdeelvanTOC1"/>
    <w:next w:val="BovenliggendonderdeelvanTOC1"/>
    <w:rPr>
      <w:rFonts w:ascii="Calibri" w:eastAsia="Calibri" w:hAnsi="Calibri" w:cs="Calibri"/>
      <w:sz w:val="24"/>
      <w:szCs w:val="24"/>
    </w:rPr>
  </w:style>
  <w:style w:type="paragraph" w:customStyle="1" w:styleId="Ondertitel1">
    <w:name w:val="Ondertitel 1"/>
    <w:next w:val="Hoofdtekst"/>
    <w:pPr>
      <w:outlineLvl w:val="0"/>
    </w:pPr>
    <w:rPr>
      <w:rFonts w:ascii="Calibri" w:eastAsia="Calibri" w:hAnsi="Calibri" w:cs="Calibri"/>
      <w:b/>
      <w:bCs/>
      <w:color w:val="0081BE"/>
      <w:sz w:val="28"/>
      <w:szCs w:val="28"/>
    </w:rPr>
  </w:style>
  <w:style w:type="paragraph" w:customStyle="1" w:styleId="BovenliggendonderdeelvanTOC2">
    <w:name w:val="Bovenliggend onderdeel van TOC 2"/>
    <w:pPr>
      <w:tabs>
        <w:tab w:val="right" w:pos="8928"/>
      </w:tabs>
      <w:spacing w:after="120"/>
    </w:pPr>
    <w:rPr>
      <w:rFonts w:ascii="Helvetica" w:eastAsia="Helvetica" w:hAnsi="Helvetica" w:cs="Helvetica"/>
      <w:color w:val="000000"/>
      <w:sz w:val="28"/>
      <w:szCs w:val="28"/>
    </w:rPr>
  </w:style>
  <w:style w:type="paragraph" w:customStyle="1" w:styleId="Inhopg21">
    <w:name w:val="Inhopg 21"/>
    <w:basedOn w:val="BovenliggendonderdeelvanTOC2"/>
    <w:next w:val="BovenliggendonderdeelvanTOC2"/>
    <w:rPr>
      <w:rFonts w:ascii="Calibri" w:eastAsia="Calibri" w:hAnsi="Calibri" w:cs="Calibri"/>
    </w:rPr>
  </w:style>
  <w:style w:type="paragraph" w:customStyle="1" w:styleId="Standaard1">
    <w:name w:val="Standaard1"/>
    <w:pPr>
      <w:spacing w:line="276" w:lineRule="auto"/>
    </w:pPr>
    <w:rPr>
      <w:rFonts w:ascii="Calibri" w:eastAsia="Calibri" w:hAnsi="Calibri" w:cs="Calibri"/>
      <w:color w:val="000000"/>
      <w:sz w:val="22"/>
      <w:szCs w:val="22"/>
    </w:rPr>
  </w:style>
  <w:style w:type="paragraph" w:customStyle="1" w:styleId="Tabelstijl6">
    <w:name w:val="Tabelstijl 6"/>
    <w:rPr>
      <w:rFonts w:ascii="Helvetica" w:eastAsia="Helvetica" w:hAnsi="Helvetica" w:cs="Helvetica"/>
      <w:color w:val="357CA2"/>
    </w:rPr>
  </w:style>
  <w:style w:type="numbering" w:customStyle="1" w:styleId="Opsommingstekengroot">
    <w:name w:val="Opsommingsteken groot"/>
    <w:pPr>
      <w:numPr>
        <w:numId w:val="6"/>
      </w:numPr>
    </w:pPr>
  </w:style>
  <w:style w:type="paragraph" w:customStyle="1" w:styleId="Tabelstijl1">
    <w:name w:val="Tabelstijl 1"/>
    <w:rPr>
      <w:rFonts w:ascii="Helvetica" w:eastAsia="Helvetica" w:hAnsi="Helvetica" w:cs="Helvetica"/>
      <w:b/>
      <w:bCs/>
      <w:color w:val="000000"/>
    </w:rPr>
  </w:style>
  <w:style w:type="paragraph" w:customStyle="1" w:styleId="Tabelstijl2">
    <w:name w:val="Tabelstijl 2"/>
    <w:rPr>
      <w:rFonts w:ascii="Helvetica" w:eastAsia="Helvetica" w:hAnsi="Helvetica" w:cs="Helvetica"/>
      <w:color w:val="000000"/>
    </w:rPr>
  </w:style>
  <w:style w:type="numbering" w:customStyle="1" w:styleId="Opsommingsteken">
    <w:name w:val="Opsommingsteken"/>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1ECD349F16944F91D7228D5EDE0248" ma:contentTypeVersion="2" ma:contentTypeDescription="Een nieuw document maken." ma:contentTypeScope="" ma:versionID="a03d959d9d1415e04089c7d69da792f5">
  <xsd:schema xmlns:xsd="http://www.w3.org/2001/XMLSchema" xmlns:xs="http://www.w3.org/2001/XMLSchema" xmlns:p="http://schemas.microsoft.com/office/2006/metadata/properties" targetNamespace="http://schemas.microsoft.com/office/2006/metadata/properties" ma:root="true" ma:fieldsID="36bf645cdaee87e2843f1dd7e409d9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0D442B-B329-4244-996C-DCC23F5B1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6A1EB1A-BD03-4293-B81C-7A8686480F25}">
  <ds:schemaRefs>
    <ds:schemaRef ds:uri="http://schemas.microsoft.com/sharepoint/v3/contenttype/forms"/>
  </ds:schemaRefs>
</ds:datastoreItem>
</file>

<file path=customXml/itemProps3.xml><?xml version="1.0" encoding="utf-8"?>
<ds:datastoreItem xmlns:ds="http://schemas.openxmlformats.org/officeDocument/2006/customXml" ds:itemID="{A70A2131-7266-4874-A977-88D1329C268E}">
  <ds:schemaRefs>
    <ds:schemaRef ds:uri="http://schemas.openxmlformats.org/package/2006/metadata/core-properties"/>
    <ds:schemaRef ds:uri="http://purl.org/dc/dcmitype/"/>
    <ds:schemaRef ds:uri="http://purl.org/dc/elements/1.1/"/>
    <ds:schemaRef ds:uri="http://schemas.microsoft.com/office/2006/documentManagement/types"/>
    <ds:schemaRef ds:uri="http://purl.org/dc/terms/"/>
    <ds:schemaRef ds:uri="http://www.w3.org/XML/1998/namespace"/>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84457F0</Template>
  <TotalTime>0</TotalTime>
  <Pages>9</Pages>
  <Words>835</Words>
  <Characters>4596</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ISEO Consult</Company>
  <LinksUpToDate>false</LinksUpToDate>
  <CharactersWithSpaces>5421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Neijenhuis</dc:creator>
  <cp:lastModifiedBy>Johan Neijenhuis</cp:lastModifiedBy>
  <cp:revision>2</cp:revision>
  <dcterms:created xsi:type="dcterms:W3CDTF">2014-09-04T12:44:00Z</dcterms:created>
  <dcterms:modified xsi:type="dcterms:W3CDTF">2014-09-04T12:44:00Z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0x010100AC1ECD349F16944F91D7228D5EDE0248</vt:lpwstr>
  </property>
</Properties>
</file>